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el-Gitter"/>
        <w:tblpPr w:leftFromText="141" w:rightFromText="141" w:vertAnchor="page" w:horzAnchor="margin" w:tblpY="1753"/>
        <w:tblW w:w="751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155"/>
        <w:gridCol w:w="5358"/>
      </w:tblGrid>
      <w:tr w:rsidR="00955660" w:rsidRPr="00494759" w14:paraId="259DB02E" w14:textId="77777777" w:rsidTr="3CDC1942">
        <w:trPr>
          <w:trHeight w:val="565"/>
        </w:trPr>
        <w:tc>
          <w:tcPr>
            <w:tcW w:w="7513" w:type="dxa"/>
            <w:gridSpan w:val="2"/>
          </w:tcPr>
          <w:p w14:paraId="56CA2FEE" w14:textId="77777777" w:rsidR="00955660" w:rsidRPr="00494759" w:rsidRDefault="00000000">
            <w:pPr>
              <w:pStyle w:val="DocumentHeading"/>
              <w:ind w:left="142" w:hanging="142"/>
              <w:jc w:val="both"/>
              <w:rPr>
                <w:rFonts w:cs="Arial"/>
              </w:rPr>
            </w:pPr>
            <w:sdt>
              <w:sdtPr>
                <w:rPr>
                  <w:rFonts w:cs="Arial"/>
                </w:rPr>
                <w:alias w:val="LAN_MOM"/>
                <w:tag w:val="{&quot;templafy&quot;:{&quot;id&quot;:&quot;e2af45f5-b6d6-47f7-b173-8d334ea1842f&quot;}}"/>
                <w:id w:val="146028466"/>
              </w:sdtPr>
              <w:sdtContent>
                <w:r w:rsidR="00955660" w:rsidRPr="00494759">
                  <w:rPr>
                    <w:rFonts w:cs="Arial"/>
                  </w:rPr>
                  <w:t>Referat</w:t>
                </w:r>
              </w:sdtContent>
            </w:sdt>
          </w:p>
        </w:tc>
      </w:tr>
      <w:tr w:rsidR="00955660" w:rsidRPr="00494759" w14:paraId="47E45B6C" w14:textId="77777777" w:rsidTr="3CDC194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155" w:type="dxa"/>
            <w:tcBorders>
              <w:top w:val="nil"/>
              <w:left w:val="nil"/>
              <w:bottom w:val="nil"/>
              <w:right w:val="nil"/>
            </w:tcBorders>
          </w:tcPr>
          <w:p w14:paraId="2D7C8BB6" w14:textId="77777777" w:rsidR="00955660" w:rsidRPr="00494759" w:rsidRDefault="00000000">
            <w:pPr>
              <w:pStyle w:val="DocInfoLine"/>
              <w:tabs>
                <w:tab w:val="clear" w:pos="2155"/>
              </w:tabs>
              <w:ind w:left="0" w:firstLine="0"/>
              <w:jc w:val="both"/>
              <w:rPr>
                <w:rFonts w:cs="Arial"/>
              </w:rPr>
            </w:pPr>
            <w:sdt>
              <w:sdtPr>
                <w:rPr>
                  <w:rFonts w:cs="Arial"/>
                </w:rPr>
                <w:alias w:val="LAN_DateandTime"/>
                <w:tag w:val="{&quot;templafy&quot;:{&quot;id&quot;:&quot;47238982-3fb1-49ae-a45f-a8d72df377e2&quot;}}"/>
                <w:id w:val="38639089"/>
              </w:sdtPr>
              <w:sdtContent>
                <w:r w:rsidR="00955660" w:rsidRPr="00494759">
                  <w:rPr>
                    <w:rFonts w:cs="Arial"/>
                    <w:b/>
                  </w:rPr>
                  <w:t>Dato og tidspunkt</w:t>
                </w:r>
              </w:sdtContent>
            </w:sdt>
            <w:r w:rsidR="00955660" w:rsidRPr="00494759">
              <w:rPr>
                <w:rFonts w:cs="Arial"/>
                <w:b/>
              </w:rPr>
              <w:t>:</w:t>
            </w:r>
          </w:p>
        </w:tc>
        <w:tc>
          <w:tcPr>
            <w:tcW w:w="5358" w:type="dxa"/>
            <w:tcBorders>
              <w:top w:val="nil"/>
              <w:left w:val="nil"/>
              <w:bottom w:val="nil"/>
              <w:right w:val="nil"/>
            </w:tcBorders>
          </w:tcPr>
          <w:p w14:paraId="1E088509" w14:textId="5A8F8ECA" w:rsidR="00955660" w:rsidRPr="00494759" w:rsidRDefault="00EF156E">
            <w:pPr>
              <w:pStyle w:val="DocInfoLine"/>
              <w:tabs>
                <w:tab w:val="clear" w:pos="2155"/>
              </w:tabs>
              <w:ind w:left="0" w:firstLine="0"/>
              <w:jc w:val="both"/>
              <w:rPr>
                <w:rFonts w:cs="Arial"/>
              </w:rPr>
            </w:pPr>
            <w:r>
              <w:rPr>
                <w:rFonts w:cs="Arial"/>
              </w:rPr>
              <w:t>1</w:t>
            </w:r>
            <w:r w:rsidR="00BD5DA6">
              <w:rPr>
                <w:rFonts w:cs="Arial"/>
              </w:rPr>
              <w:t xml:space="preserve">1. december </w:t>
            </w:r>
            <w:r>
              <w:rPr>
                <w:rFonts w:cs="Arial"/>
              </w:rPr>
              <w:t xml:space="preserve">2024 </w:t>
            </w:r>
            <w:r w:rsidR="00B83982">
              <w:rPr>
                <w:rFonts w:cs="Arial"/>
              </w:rPr>
              <w:t>kl. 10.00-1</w:t>
            </w:r>
            <w:r w:rsidR="00BD5DA6">
              <w:rPr>
                <w:rFonts w:cs="Arial"/>
              </w:rPr>
              <w:t>2</w:t>
            </w:r>
            <w:r w:rsidR="00B83982">
              <w:rPr>
                <w:rFonts w:cs="Arial"/>
              </w:rPr>
              <w:t>.00</w:t>
            </w:r>
          </w:p>
        </w:tc>
      </w:tr>
      <w:tr w:rsidR="00955660" w:rsidRPr="00494759" w14:paraId="790F920B" w14:textId="77777777" w:rsidTr="3CDC194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155" w:type="dxa"/>
            <w:tcBorders>
              <w:top w:val="nil"/>
              <w:left w:val="nil"/>
              <w:bottom w:val="nil"/>
              <w:right w:val="nil"/>
            </w:tcBorders>
          </w:tcPr>
          <w:p w14:paraId="1E941E12" w14:textId="77777777" w:rsidR="00955660" w:rsidRPr="00494759" w:rsidRDefault="00000000">
            <w:pPr>
              <w:pStyle w:val="DocInfoLine"/>
              <w:tabs>
                <w:tab w:val="clear" w:pos="2155"/>
              </w:tabs>
              <w:ind w:left="0" w:firstLine="0"/>
              <w:jc w:val="both"/>
              <w:rPr>
                <w:rFonts w:cs="Arial"/>
                <w:b/>
              </w:rPr>
            </w:pPr>
            <w:sdt>
              <w:sdtPr>
                <w:rPr>
                  <w:rFonts w:cs="Arial"/>
                </w:rPr>
                <w:alias w:val="LAN_Location"/>
                <w:tag w:val="{&quot;templafy&quot;:{&quot;id&quot;:&quot;cac84999-cba0-4d9b-a09b-f04485eddaf1&quot;}}"/>
                <w:id w:val="-1541352785"/>
              </w:sdtPr>
              <w:sdtContent>
                <w:r w:rsidR="00955660" w:rsidRPr="00494759">
                  <w:rPr>
                    <w:rFonts w:cs="Arial"/>
                    <w:b/>
                  </w:rPr>
                  <w:t>Sted</w:t>
                </w:r>
              </w:sdtContent>
            </w:sdt>
            <w:r w:rsidR="00955660" w:rsidRPr="00494759">
              <w:rPr>
                <w:rFonts w:cs="Arial"/>
                <w:b/>
              </w:rPr>
              <w:t>:</w:t>
            </w:r>
          </w:p>
        </w:tc>
        <w:tc>
          <w:tcPr>
            <w:tcW w:w="5358" w:type="dxa"/>
            <w:tcBorders>
              <w:top w:val="nil"/>
              <w:left w:val="nil"/>
              <w:bottom w:val="nil"/>
              <w:right w:val="nil"/>
            </w:tcBorders>
          </w:tcPr>
          <w:p w14:paraId="3352583B" w14:textId="4F72BCE6" w:rsidR="00955660" w:rsidRPr="00494759" w:rsidRDefault="00BD5DA6">
            <w:pPr>
              <w:pStyle w:val="DocInfoLine"/>
              <w:tabs>
                <w:tab w:val="clear" w:pos="2155"/>
              </w:tabs>
              <w:ind w:left="0" w:firstLine="0"/>
              <w:jc w:val="both"/>
              <w:rPr>
                <w:rFonts w:cs="Arial"/>
                <w:b/>
              </w:rPr>
            </w:pPr>
            <w:r>
              <w:rPr>
                <w:rFonts w:cs="Arial"/>
                <w:b/>
              </w:rPr>
              <w:t>Lysningen</w:t>
            </w:r>
            <w:r w:rsidR="00571319">
              <w:rPr>
                <w:rFonts w:cs="Arial"/>
                <w:b/>
              </w:rPr>
              <w:t xml:space="preserve"> </w:t>
            </w:r>
          </w:p>
        </w:tc>
      </w:tr>
      <w:tr w:rsidR="00955660" w:rsidRPr="00494759" w14:paraId="3E031B1C" w14:textId="77777777" w:rsidTr="3CDC194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155" w:type="dxa"/>
            <w:tcBorders>
              <w:top w:val="nil"/>
              <w:left w:val="nil"/>
              <w:bottom w:val="nil"/>
              <w:right w:val="nil"/>
            </w:tcBorders>
          </w:tcPr>
          <w:p w14:paraId="65629C31" w14:textId="77777777" w:rsidR="00955660" w:rsidRPr="00494759" w:rsidRDefault="00000000">
            <w:pPr>
              <w:pStyle w:val="DocInfoLine"/>
              <w:tabs>
                <w:tab w:val="clear" w:pos="2155"/>
              </w:tabs>
              <w:ind w:left="0" w:firstLine="0"/>
              <w:jc w:val="both"/>
              <w:rPr>
                <w:rFonts w:cs="Arial"/>
                <w:b/>
              </w:rPr>
            </w:pPr>
            <w:sdt>
              <w:sdtPr>
                <w:rPr>
                  <w:rFonts w:cs="Arial"/>
                </w:rPr>
                <w:alias w:val="LAN_Participants"/>
                <w:tag w:val="{&quot;templafy&quot;:{&quot;id&quot;:&quot;6c7e096e-0938-400d-a2e4-993a8e85ff7b&quot;}}"/>
                <w:id w:val="-181287869"/>
              </w:sdtPr>
              <w:sdtContent>
                <w:r w:rsidR="00955660" w:rsidRPr="00494759">
                  <w:rPr>
                    <w:rFonts w:cs="Arial"/>
                    <w:b/>
                  </w:rPr>
                  <w:t>Deltagere</w:t>
                </w:r>
              </w:sdtContent>
            </w:sdt>
            <w:r w:rsidR="00955660" w:rsidRPr="00494759">
              <w:rPr>
                <w:rFonts w:cs="Arial"/>
                <w:b/>
              </w:rPr>
              <w:t>:</w:t>
            </w:r>
          </w:p>
        </w:tc>
        <w:tc>
          <w:tcPr>
            <w:tcW w:w="5358" w:type="dxa"/>
            <w:tcBorders>
              <w:top w:val="nil"/>
              <w:left w:val="nil"/>
              <w:bottom w:val="nil"/>
              <w:right w:val="nil"/>
            </w:tcBorders>
          </w:tcPr>
          <w:p w14:paraId="130EE8BB" w14:textId="40379F09" w:rsidR="00955660" w:rsidRPr="00494759" w:rsidRDefault="53988334">
            <w:pPr>
              <w:pStyle w:val="DocInfoLine"/>
              <w:tabs>
                <w:tab w:val="clear" w:pos="2155"/>
              </w:tabs>
              <w:ind w:left="0" w:firstLine="0"/>
              <w:jc w:val="both"/>
              <w:rPr>
                <w:rFonts w:cs="Arial"/>
              </w:rPr>
            </w:pPr>
            <w:r w:rsidRPr="3CDC1942">
              <w:rPr>
                <w:rFonts w:cs="Arial"/>
              </w:rPr>
              <w:t>Simon Møberg Torp, Anne Magnussen, Alexandra Holsting, Per Krogh Hansen, Sara Mosberg Iversen</w:t>
            </w:r>
            <w:r w:rsidR="00D87CE2" w:rsidRPr="3CDC1942">
              <w:rPr>
                <w:rFonts w:cs="Arial"/>
              </w:rPr>
              <w:t>, Erik Granly</w:t>
            </w:r>
            <w:r w:rsidR="38E521C7" w:rsidRPr="3CDC1942">
              <w:rPr>
                <w:rFonts w:cs="Arial"/>
              </w:rPr>
              <w:t>, Mads Funding,</w:t>
            </w:r>
            <w:r w:rsidR="47BD32BD" w:rsidRPr="3CDC1942">
              <w:rPr>
                <w:rFonts w:cs="Arial"/>
              </w:rPr>
              <w:t xml:space="preserve"> Christian Heyde-Petersen</w:t>
            </w:r>
            <w:r w:rsidR="00D87CE2" w:rsidRPr="3CDC1942">
              <w:rPr>
                <w:rFonts w:cs="Arial"/>
              </w:rPr>
              <w:t xml:space="preserve"> og </w:t>
            </w:r>
            <w:r w:rsidR="10A97EE7" w:rsidRPr="3CDC1942">
              <w:rPr>
                <w:rFonts w:cs="Arial"/>
              </w:rPr>
              <w:t>Søren Wind Eriksen</w:t>
            </w:r>
          </w:p>
        </w:tc>
      </w:tr>
      <w:tr w:rsidR="00955660" w:rsidRPr="00494759" w14:paraId="6620C033" w14:textId="77777777" w:rsidTr="3CDC194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155" w:type="dxa"/>
            <w:tcBorders>
              <w:top w:val="nil"/>
              <w:left w:val="nil"/>
              <w:bottom w:val="nil"/>
              <w:right w:val="nil"/>
            </w:tcBorders>
          </w:tcPr>
          <w:p w14:paraId="1833DE76" w14:textId="77777777" w:rsidR="00955660" w:rsidRPr="00494759" w:rsidRDefault="00955660">
            <w:pPr>
              <w:pStyle w:val="DocInfoLine"/>
              <w:tabs>
                <w:tab w:val="clear" w:pos="2155"/>
              </w:tabs>
              <w:ind w:left="0" w:firstLine="0"/>
              <w:jc w:val="both"/>
              <w:rPr>
                <w:rFonts w:cs="Arial"/>
                <w:b/>
                <w:bCs/>
              </w:rPr>
            </w:pPr>
            <w:r w:rsidRPr="00494759">
              <w:rPr>
                <w:rFonts w:cs="Arial"/>
                <w:b/>
                <w:bCs/>
              </w:rPr>
              <w:t>Inviterede deltagere:</w:t>
            </w:r>
          </w:p>
        </w:tc>
        <w:tc>
          <w:tcPr>
            <w:tcW w:w="5358" w:type="dxa"/>
            <w:tcBorders>
              <w:top w:val="nil"/>
              <w:left w:val="nil"/>
              <w:bottom w:val="nil"/>
              <w:right w:val="nil"/>
            </w:tcBorders>
          </w:tcPr>
          <w:p w14:paraId="18EA0DD1" w14:textId="489A9DA2" w:rsidR="00955660" w:rsidRPr="00494759" w:rsidRDefault="00385FAC">
            <w:pPr>
              <w:pStyle w:val="DocInfoLine"/>
              <w:tabs>
                <w:tab w:val="clear" w:pos="2155"/>
              </w:tabs>
              <w:ind w:left="0" w:firstLine="0"/>
              <w:jc w:val="both"/>
              <w:rPr>
                <w:rFonts w:cs="Arial"/>
              </w:rPr>
            </w:pPr>
            <w:r>
              <w:rPr>
                <w:rFonts w:cs="Arial"/>
              </w:rPr>
              <w:t xml:space="preserve">Stinne </w:t>
            </w:r>
            <w:r w:rsidR="00D153EF">
              <w:rPr>
                <w:rFonts w:cs="Arial"/>
              </w:rPr>
              <w:t>Hørup Hansen</w:t>
            </w:r>
            <w:r w:rsidR="00B71AD2">
              <w:rPr>
                <w:rFonts w:cs="Arial"/>
              </w:rPr>
              <w:t xml:space="preserve">, SDU Uddannelse </w:t>
            </w:r>
          </w:p>
        </w:tc>
      </w:tr>
      <w:tr w:rsidR="00955660" w:rsidRPr="00955660" w14:paraId="7B9DF07A" w14:textId="77777777" w:rsidTr="3CDC194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155" w:type="dxa"/>
            <w:tcBorders>
              <w:top w:val="nil"/>
              <w:left w:val="nil"/>
              <w:bottom w:val="nil"/>
              <w:right w:val="nil"/>
            </w:tcBorders>
          </w:tcPr>
          <w:p w14:paraId="117A43FD" w14:textId="77777777" w:rsidR="00955660" w:rsidRPr="00494759" w:rsidRDefault="00000000">
            <w:pPr>
              <w:pStyle w:val="DocInfoLine"/>
              <w:tabs>
                <w:tab w:val="clear" w:pos="2155"/>
              </w:tabs>
              <w:ind w:left="0" w:firstLine="0"/>
              <w:jc w:val="both"/>
              <w:rPr>
                <w:rFonts w:cs="Arial"/>
                <w:b/>
              </w:rPr>
            </w:pPr>
            <w:sdt>
              <w:sdtPr>
                <w:rPr>
                  <w:rFonts w:cs="Arial"/>
                </w:rPr>
                <w:alias w:val="LAN_CancellationFrom"/>
                <w:tag w:val="{&quot;templafy&quot;:{&quot;id&quot;:&quot;850326d2-c734-4038-b64d-ac019c1096a9&quot;}}"/>
                <w:id w:val="-1819877113"/>
              </w:sdtPr>
              <w:sdtContent>
                <w:r w:rsidR="00955660" w:rsidRPr="00494759">
                  <w:rPr>
                    <w:rFonts w:cs="Arial"/>
                    <w:b/>
                  </w:rPr>
                  <w:t>Afbud fra</w:t>
                </w:r>
              </w:sdtContent>
            </w:sdt>
            <w:r w:rsidR="00955660" w:rsidRPr="00494759">
              <w:rPr>
                <w:rFonts w:cs="Arial"/>
                <w:b/>
              </w:rPr>
              <w:t>:</w:t>
            </w:r>
          </w:p>
        </w:tc>
        <w:tc>
          <w:tcPr>
            <w:tcW w:w="5358" w:type="dxa"/>
            <w:tcBorders>
              <w:top w:val="nil"/>
              <w:left w:val="nil"/>
              <w:bottom w:val="nil"/>
              <w:right w:val="nil"/>
            </w:tcBorders>
          </w:tcPr>
          <w:p w14:paraId="1A8F0420" w14:textId="0A0BA7E6" w:rsidR="00955660" w:rsidRPr="00D83522" w:rsidRDefault="00B83982">
            <w:pPr>
              <w:pStyle w:val="DocInfoLine"/>
              <w:tabs>
                <w:tab w:val="clear" w:pos="2155"/>
              </w:tabs>
              <w:ind w:left="0" w:firstLine="0"/>
              <w:jc w:val="both"/>
              <w:rPr>
                <w:rFonts w:cs="Arial"/>
                <w:bCs/>
              </w:rPr>
            </w:pPr>
            <w:r w:rsidRPr="00B83982">
              <w:rPr>
                <w:rFonts w:cs="Arial"/>
              </w:rPr>
              <w:t>Britta W. Thrane</w:t>
            </w:r>
            <w:r w:rsidR="00385FAC">
              <w:rPr>
                <w:rFonts w:cs="Arial"/>
              </w:rPr>
              <w:t xml:space="preserve"> og</w:t>
            </w:r>
            <w:r w:rsidR="00385FAC" w:rsidRPr="00B83982">
              <w:rPr>
                <w:rFonts w:cs="Arial"/>
              </w:rPr>
              <w:t xml:space="preserve"> Freja Lyngsø Lun</w:t>
            </w:r>
            <w:r w:rsidR="00385FAC">
              <w:rPr>
                <w:rFonts w:cs="Arial"/>
              </w:rPr>
              <w:t>d</w:t>
            </w:r>
          </w:p>
        </w:tc>
      </w:tr>
      <w:tr w:rsidR="00955660" w:rsidRPr="00494759" w14:paraId="493133F5" w14:textId="77777777" w:rsidTr="3CDC194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155" w:type="dxa"/>
            <w:tcBorders>
              <w:top w:val="nil"/>
              <w:left w:val="nil"/>
              <w:bottom w:val="nil"/>
              <w:right w:val="nil"/>
            </w:tcBorders>
          </w:tcPr>
          <w:p w14:paraId="751F62A4" w14:textId="77777777" w:rsidR="00955660" w:rsidRPr="00494759" w:rsidRDefault="00000000">
            <w:pPr>
              <w:pStyle w:val="DocInfoLine"/>
              <w:tabs>
                <w:tab w:val="clear" w:pos="2155"/>
              </w:tabs>
              <w:ind w:left="0" w:firstLine="0"/>
              <w:jc w:val="both"/>
              <w:rPr>
                <w:rFonts w:cs="Arial"/>
                <w:b/>
              </w:rPr>
            </w:pPr>
            <w:sdt>
              <w:sdtPr>
                <w:rPr>
                  <w:rFonts w:cs="Arial"/>
                </w:rPr>
                <w:alias w:val="LAN_Taken"/>
                <w:tag w:val="{&quot;templafy&quot;:{&quot;id&quot;:&quot;155889c0-db98-46e2-b082-e4c2f2e7681b&quot;}}"/>
                <w:id w:val="1188022863"/>
              </w:sdtPr>
              <w:sdtContent>
                <w:r w:rsidR="00955660" w:rsidRPr="00494759">
                  <w:rPr>
                    <w:rFonts w:cs="Arial"/>
                    <w:b/>
                  </w:rPr>
                  <w:t>Referent</w:t>
                </w:r>
              </w:sdtContent>
            </w:sdt>
            <w:r w:rsidR="00955660" w:rsidRPr="00494759">
              <w:rPr>
                <w:rFonts w:cs="Arial"/>
                <w:b/>
              </w:rPr>
              <w:t>:</w:t>
            </w:r>
          </w:p>
        </w:tc>
        <w:tc>
          <w:tcPr>
            <w:tcW w:w="5358" w:type="dxa"/>
            <w:tcBorders>
              <w:top w:val="nil"/>
              <w:left w:val="nil"/>
              <w:bottom w:val="nil"/>
              <w:right w:val="nil"/>
            </w:tcBorders>
          </w:tcPr>
          <w:p w14:paraId="50182430" w14:textId="77777777" w:rsidR="00955660" w:rsidRPr="00494759" w:rsidRDefault="00955660">
            <w:pPr>
              <w:pStyle w:val="DocInfoLine"/>
              <w:tabs>
                <w:tab w:val="clear" w:pos="2155"/>
              </w:tabs>
              <w:ind w:left="0" w:firstLine="0"/>
              <w:jc w:val="both"/>
              <w:rPr>
                <w:rFonts w:cs="Arial"/>
                <w:b/>
              </w:rPr>
            </w:pPr>
            <w:r w:rsidRPr="00494759">
              <w:rPr>
                <w:rFonts w:cs="Arial"/>
              </w:rPr>
              <w:t xml:space="preserve">Maria Mejnborg Lidsmoes </w:t>
            </w:r>
          </w:p>
        </w:tc>
      </w:tr>
      <w:tr w:rsidR="00955660" w:rsidRPr="00494759" w14:paraId="4E5DC806" w14:textId="77777777" w:rsidTr="3CDC194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2155" w:type="dxa"/>
            <w:tcBorders>
              <w:top w:val="nil"/>
              <w:left w:val="nil"/>
              <w:bottom w:val="single" w:sz="2" w:space="0" w:color="808080" w:themeColor="background1" w:themeShade="80"/>
              <w:right w:val="nil"/>
            </w:tcBorders>
          </w:tcPr>
          <w:p w14:paraId="7FA314C4" w14:textId="77777777" w:rsidR="00955660" w:rsidRPr="00494759" w:rsidRDefault="00000000">
            <w:pPr>
              <w:pStyle w:val="DocInfoLine"/>
              <w:tabs>
                <w:tab w:val="clear" w:pos="2155"/>
              </w:tabs>
              <w:ind w:left="0" w:firstLine="0"/>
              <w:jc w:val="both"/>
              <w:rPr>
                <w:rFonts w:cs="Arial"/>
                <w:b/>
              </w:rPr>
            </w:pPr>
            <w:sdt>
              <w:sdtPr>
                <w:rPr>
                  <w:rFonts w:cs="Arial"/>
                </w:rPr>
                <w:alias w:val="LAN_AgendasentTo"/>
                <w:tag w:val="{&quot;templafy&quot;:{&quot;id&quot;:&quot;8373e617-d2dd-4e5c-91d3-27cc404d146e&quot;}}"/>
                <w:id w:val="-1433047599"/>
              </w:sdtPr>
              <w:sdtContent>
                <w:r w:rsidR="00955660" w:rsidRPr="00494759">
                  <w:rPr>
                    <w:rFonts w:cs="Arial"/>
                    <w:b/>
                  </w:rPr>
                  <w:t>Dagsorden sendt til orientering til</w:t>
                </w:r>
              </w:sdtContent>
            </w:sdt>
            <w:r w:rsidR="00955660" w:rsidRPr="00494759">
              <w:rPr>
                <w:rFonts w:cs="Arial"/>
                <w:b/>
              </w:rPr>
              <w:t>:</w:t>
            </w:r>
          </w:p>
        </w:tc>
        <w:tc>
          <w:tcPr>
            <w:tcW w:w="5358" w:type="dxa"/>
            <w:tcBorders>
              <w:top w:val="nil"/>
              <w:left w:val="nil"/>
              <w:bottom w:val="single" w:sz="2" w:space="0" w:color="808080" w:themeColor="background1" w:themeShade="80"/>
              <w:right w:val="nil"/>
            </w:tcBorders>
          </w:tcPr>
          <w:p w14:paraId="2E60B072" w14:textId="77777777" w:rsidR="00955660" w:rsidRPr="00494759" w:rsidRDefault="00955660">
            <w:pPr>
              <w:pStyle w:val="DocInfoLine"/>
              <w:tabs>
                <w:tab w:val="clear" w:pos="2155"/>
              </w:tabs>
              <w:ind w:left="0" w:firstLine="0"/>
              <w:jc w:val="both"/>
              <w:rPr>
                <w:rFonts w:cs="Arial"/>
              </w:rPr>
            </w:pPr>
            <w:r w:rsidRPr="00494759">
              <w:rPr>
                <w:rFonts w:cs="Arial"/>
              </w:rPr>
              <w:t xml:space="preserve">Simon Møberg Torp og Anne Magnussen. </w:t>
            </w:r>
          </w:p>
        </w:tc>
      </w:tr>
    </w:tbl>
    <w:p w14:paraId="7ECF7A5F" w14:textId="77777777" w:rsidR="00955660" w:rsidRPr="00494759" w:rsidRDefault="00955660" w:rsidP="00955660">
      <w:pPr>
        <w:pStyle w:val="Sender"/>
        <w:jc w:val="both"/>
        <w:rPr>
          <w:rFonts w:cs="Arial"/>
        </w:rPr>
      </w:pPr>
    </w:p>
    <w:p w14:paraId="48D88BAE" w14:textId="2A0F4B85" w:rsidR="00953680" w:rsidRPr="003866E9" w:rsidRDefault="0011215B" w:rsidP="00A8477B">
      <w:pPr>
        <w:rPr>
          <w:rFonts w:cs="Arial"/>
        </w:rPr>
      </w:pPr>
      <w:r>
        <w:t xml:space="preserve"> </w:t>
      </w:r>
      <w:r w:rsidR="00AB7A5E" w:rsidRPr="003866E9">
        <w:rPr>
          <w:rFonts w:cs="Arial"/>
        </w:rPr>
        <w:t xml:space="preserve">Dagsorden </w:t>
      </w:r>
    </w:p>
    <w:p w14:paraId="310D8E6D" w14:textId="77777777" w:rsidR="009725DB" w:rsidRPr="003866E9" w:rsidRDefault="009725DB" w:rsidP="00A8477B">
      <w:pPr>
        <w:rPr>
          <w:rFonts w:cs="Arial"/>
        </w:rPr>
      </w:pPr>
    </w:p>
    <w:p w14:paraId="1626BC92" w14:textId="6D00D377" w:rsidR="00AB7A5E" w:rsidRPr="003866E9" w:rsidRDefault="00D87CE2" w:rsidP="00AB7A5E">
      <w:pPr>
        <w:pStyle w:val="Listeafsnit"/>
        <w:numPr>
          <w:ilvl w:val="0"/>
          <w:numId w:val="29"/>
        </w:numPr>
        <w:rPr>
          <w:rFonts w:ascii="Arial" w:hAnsi="Arial" w:cs="Arial"/>
          <w:sz w:val="19"/>
          <w:szCs w:val="19"/>
        </w:rPr>
      </w:pPr>
      <w:r w:rsidRPr="003866E9">
        <w:rPr>
          <w:rFonts w:ascii="Arial" w:hAnsi="Arial" w:cs="Arial"/>
          <w:sz w:val="19"/>
          <w:szCs w:val="19"/>
        </w:rPr>
        <w:t>FAMU</w:t>
      </w:r>
    </w:p>
    <w:p w14:paraId="44B0200C" w14:textId="3D89FA2B" w:rsidR="00D45448" w:rsidRPr="003866E9" w:rsidRDefault="00383F34" w:rsidP="00AB7A5E">
      <w:pPr>
        <w:pStyle w:val="Listeafsnit"/>
        <w:numPr>
          <w:ilvl w:val="0"/>
          <w:numId w:val="29"/>
        </w:numPr>
        <w:rPr>
          <w:rFonts w:ascii="Arial" w:hAnsi="Arial" w:cs="Arial"/>
          <w:sz w:val="19"/>
          <w:szCs w:val="19"/>
        </w:rPr>
      </w:pPr>
      <w:r w:rsidRPr="003866E9">
        <w:rPr>
          <w:rFonts w:ascii="Arial" w:hAnsi="Arial" w:cs="Arial"/>
          <w:sz w:val="19"/>
          <w:szCs w:val="19"/>
        </w:rPr>
        <w:t>Reorganisering af det Det Humanistiske Fakultet</w:t>
      </w:r>
    </w:p>
    <w:p w14:paraId="012780B1" w14:textId="437300C4" w:rsidR="00383F34" w:rsidRPr="003866E9" w:rsidRDefault="00383F34" w:rsidP="00AB7A5E">
      <w:pPr>
        <w:pStyle w:val="Listeafsnit"/>
        <w:numPr>
          <w:ilvl w:val="0"/>
          <w:numId w:val="29"/>
        </w:numPr>
        <w:rPr>
          <w:rFonts w:ascii="Arial" w:hAnsi="Arial" w:cs="Arial"/>
          <w:sz w:val="19"/>
          <w:szCs w:val="19"/>
        </w:rPr>
      </w:pPr>
      <w:r w:rsidRPr="003866E9">
        <w:rPr>
          <w:rFonts w:ascii="Arial" w:hAnsi="Arial" w:cs="Arial"/>
          <w:sz w:val="19"/>
          <w:szCs w:val="19"/>
        </w:rPr>
        <w:t xml:space="preserve">Revidering af årshjulet </w:t>
      </w:r>
    </w:p>
    <w:p w14:paraId="1B20416B" w14:textId="5AEBF247" w:rsidR="00383F34" w:rsidRPr="003866E9" w:rsidRDefault="00383F34" w:rsidP="00AB7A5E">
      <w:pPr>
        <w:pStyle w:val="Listeafsnit"/>
        <w:numPr>
          <w:ilvl w:val="0"/>
          <w:numId w:val="29"/>
        </w:numPr>
        <w:rPr>
          <w:rFonts w:ascii="Arial" w:hAnsi="Arial" w:cs="Arial"/>
          <w:sz w:val="19"/>
          <w:szCs w:val="19"/>
        </w:rPr>
      </w:pPr>
      <w:r w:rsidRPr="003866E9">
        <w:rPr>
          <w:rFonts w:ascii="Arial" w:hAnsi="Arial" w:cs="Arial"/>
          <w:sz w:val="19"/>
          <w:szCs w:val="19"/>
        </w:rPr>
        <w:t>Oplæg om CARVE-rapporten</w:t>
      </w:r>
      <w:r w:rsidR="008B6393" w:rsidRPr="003866E9">
        <w:rPr>
          <w:rFonts w:ascii="Arial" w:hAnsi="Arial" w:cs="Arial"/>
          <w:sz w:val="19"/>
          <w:szCs w:val="19"/>
        </w:rPr>
        <w:t xml:space="preserve"> </w:t>
      </w:r>
    </w:p>
    <w:p w14:paraId="16B86EE4" w14:textId="082D3C4D" w:rsidR="008B6393" w:rsidRPr="003866E9" w:rsidRDefault="008B6393" w:rsidP="00AB7A5E">
      <w:pPr>
        <w:pStyle w:val="Listeafsnit"/>
        <w:numPr>
          <w:ilvl w:val="0"/>
          <w:numId w:val="29"/>
        </w:numPr>
        <w:rPr>
          <w:rFonts w:ascii="Arial" w:hAnsi="Arial" w:cs="Arial"/>
          <w:sz w:val="19"/>
          <w:szCs w:val="19"/>
        </w:rPr>
      </w:pPr>
      <w:r w:rsidRPr="003866E9">
        <w:rPr>
          <w:rFonts w:ascii="Arial" w:hAnsi="Arial" w:cs="Arial"/>
          <w:sz w:val="19"/>
          <w:szCs w:val="19"/>
        </w:rPr>
        <w:t>Økonomi og orientering om kommende budgetplan for 2025</w:t>
      </w:r>
    </w:p>
    <w:p w14:paraId="1E604E42" w14:textId="219B7008" w:rsidR="008B6393" w:rsidRPr="003866E9" w:rsidRDefault="008B6393" w:rsidP="00AB7A5E">
      <w:pPr>
        <w:pStyle w:val="Listeafsnit"/>
        <w:numPr>
          <w:ilvl w:val="0"/>
          <w:numId w:val="29"/>
        </w:numPr>
        <w:rPr>
          <w:rFonts w:ascii="Arial" w:hAnsi="Arial" w:cs="Arial"/>
          <w:sz w:val="19"/>
          <w:szCs w:val="19"/>
        </w:rPr>
      </w:pPr>
      <w:r w:rsidRPr="003866E9">
        <w:rPr>
          <w:rFonts w:ascii="Arial" w:hAnsi="Arial" w:cs="Arial"/>
          <w:sz w:val="19"/>
          <w:szCs w:val="19"/>
        </w:rPr>
        <w:t xml:space="preserve">Nyt fagligt arrangement </w:t>
      </w:r>
    </w:p>
    <w:p w14:paraId="291CA3CE" w14:textId="39F70E5F" w:rsidR="00D45448" w:rsidRPr="003866E9" w:rsidRDefault="00D45448" w:rsidP="00AB7A5E">
      <w:pPr>
        <w:pStyle w:val="Listeafsnit"/>
        <w:numPr>
          <w:ilvl w:val="0"/>
          <w:numId w:val="29"/>
        </w:numPr>
        <w:rPr>
          <w:rFonts w:ascii="Arial" w:hAnsi="Arial" w:cs="Arial"/>
          <w:sz w:val="19"/>
          <w:szCs w:val="19"/>
        </w:rPr>
      </w:pPr>
      <w:r w:rsidRPr="003866E9">
        <w:rPr>
          <w:rFonts w:ascii="Arial" w:hAnsi="Arial" w:cs="Arial"/>
          <w:sz w:val="19"/>
          <w:szCs w:val="19"/>
        </w:rPr>
        <w:t xml:space="preserve">Eventuelt </w:t>
      </w:r>
    </w:p>
    <w:p w14:paraId="35616881" w14:textId="77777777" w:rsidR="008B072C" w:rsidRDefault="008B072C" w:rsidP="008B072C"/>
    <w:p w14:paraId="15D4FA63" w14:textId="77777777" w:rsidR="008B072C" w:rsidRDefault="008B072C" w:rsidP="008B072C"/>
    <w:p w14:paraId="1CFFDD04" w14:textId="2483A22C" w:rsidR="008B072C" w:rsidRPr="008C36F6" w:rsidRDefault="008B072C" w:rsidP="008B072C">
      <w:pPr>
        <w:rPr>
          <w:b/>
          <w:bCs/>
          <w:sz w:val="20"/>
          <w:szCs w:val="20"/>
        </w:rPr>
      </w:pPr>
      <w:r w:rsidRPr="008C36F6">
        <w:rPr>
          <w:b/>
          <w:bCs/>
          <w:sz w:val="20"/>
          <w:szCs w:val="20"/>
        </w:rPr>
        <w:t xml:space="preserve">Ad 1 </w:t>
      </w:r>
      <w:r w:rsidR="00CF66C4" w:rsidRPr="008C36F6">
        <w:rPr>
          <w:b/>
          <w:bCs/>
          <w:sz w:val="20"/>
          <w:szCs w:val="20"/>
        </w:rPr>
        <w:t>FAMU</w:t>
      </w:r>
    </w:p>
    <w:p w14:paraId="79C47029" w14:textId="7F02436B" w:rsidR="00783E3D" w:rsidRDefault="4FD3F5FB" w:rsidP="3CDC1942">
      <w:r>
        <w:t>FAMU</w:t>
      </w:r>
      <w:r w:rsidR="04F45BA1">
        <w:t xml:space="preserve"> afholdt</w:t>
      </w:r>
      <w:r>
        <w:t xml:space="preserve"> d. 5. november</w:t>
      </w:r>
      <w:r w:rsidR="4393B209">
        <w:t xml:space="preserve"> 2024</w:t>
      </w:r>
      <w:r>
        <w:t xml:space="preserve"> et fællesarrangement for alle </w:t>
      </w:r>
      <w:r w:rsidR="094BAF64">
        <w:t>fakultetets</w:t>
      </w:r>
      <w:r>
        <w:t xml:space="preserve"> arbejdsmiljø</w:t>
      </w:r>
      <w:r w:rsidR="602E8808">
        <w:t>grupper</w:t>
      </w:r>
      <w:r w:rsidR="7160A8DF">
        <w:t xml:space="preserve"> hvor det gode arbejdsmiljø var i fokus. </w:t>
      </w:r>
      <w:r w:rsidR="0CE34D5B">
        <w:t xml:space="preserve">På mødet </w:t>
      </w:r>
      <w:r w:rsidR="4D8EDBE8">
        <w:t xml:space="preserve">drøftedes </w:t>
      </w:r>
      <w:r w:rsidR="114181F1">
        <w:t xml:space="preserve">bl.a. </w:t>
      </w:r>
      <w:r w:rsidR="49CB71FE">
        <w:t xml:space="preserve">aktuelle udfordringer og </w:t>
      </w:r>
      <w:r w:rsidR="2B1BAA24">
        <w:t>r</w:t>
      </w:r>
      <w:r w:rsidR="50FADF76">
        <w:t>e</w:t>
      </w:r>
      <w:r w:rsidR="2B1BAA24">
        <w:t xml:space="preserve">levante, aktuelle </w:t>
      </w:r>
      <w:r w:rsidR="49CB71FE">
        <w:t xml:space="preserve">opgaver </w:t>
      </w:r>
      <w:r w:rsidR="688B9488">
        <w:t xml:space="preserve">i relation til </w:t>
      </w:r>
      <w:r w:rsidR="49CB71FE">
        <w:t>arbejdsmiljøet.</w:t>
      </w:r>
    </w:p>
    <w:p w14:paraId="7BB424FF" w14:textId="77777777" w:rsidR="00157000" w:rsidRDefault="00157000" w:rsidP="008B072C"/>
    <w:p w14:paraId="131A7D0F" w14:textId="4104F0E5" w:rsidR="00157000" w:rsidRPr="008C36F6" w:rsidRDefault="00157000" w:rsidP="008B072C">
      <w:pPr>
        <w:rPr>
          <w:b/>
          <w:bCs/>
          <w:sz w:val="20"/>
          <w:szCs w:val="20"/>
        </w:rPr>
      </w:pPr>
      <w:r w:rsidRPr="008C36F6">
        <w:rPr>
          <w:b/>
          <w:bCs/>
          <w:sz w:val="20"/>
          <w:szCs w:val="20"/>
        </w:rPr>
        <w:t>Ad</w:t>
      </w:r>
      <w:r w:rsidR="008D34FE" w:rsidRPr="008C36F6">
        <w:rPr>
          <w:b/>
          <w:bCs/>
          <w:sz w:val="20"/>
          <w:szCs w:val="20"/>
        </w:rPr>
        <w:t xml:space="preserve"> 2 Reorganisering af Det Humanistiske Fakultet </w:t>
      </w:r>
    </w:p>
    <w:p w14:paraId="240D571D" w14:textId="45272F10" w:rsidR="00B05C67" w:rsidRDefault="47AEE805">
      <w:r>
        <w:t>Ledelsen på</w:t>
      </w:r>
      <w:r w:rsidR="6A99D24D">
        <w:t xml:space="preserve"> Det Humanistiske Fakultet </w:t>
      </w:r>
      <w:r>
        <w:t xml:space="preserve">har </w:t>
      </w:r>
      <w:r w:rsidR="6A99D24D">
        <w:t xml:space="preserve">sendt et </w:t>
      </w:r>
      <w:r>
        <w:t>forslag til organisationsændring</w:t>
      </w:r>
      <w:r w:rsidR="6A99D24D">
        <w:t xml:space="preserve"> i høring</w:t>
      </w:r>
      <w:r w:rsidR="118A1E6F">
        <w:t xml:space="preserve">, der foreslår en reduktion af antallet af studienævn samt en omlægning af studieadministrationen og dens </w:t>
      </w:r>
      <w:proofErr w:type="spellStart"/>
      <w:r w:rsidR="118A1E6F">
        <w:t>arbejdsflows</w:t>
      </w:r>
      <w:proofErr w:type="spellEnd"/>
      <w:r w:rsidR="118A1E6F">
        <w:t>. Baggrunden er blandt andet</w:t>
      </w:r>
      <w:r w:rsidR="6A99D24D">
        <w:t xml:space="preserve"> CARVE-rapporten</w:t>
      </w:r>
      <w:r w:rsidR="467579B6">
        <w:t xml:space="preserve">s pointering af varians som en driver af omkostningerne samt en konstatering af, at fakultetet fortsat anvender substantielt mange administrative ressourcer på at administrere en fortsat mindre uddannelsesportefølje </w:t>
      </w:r>
      <w:r w:rsidR="1BAC17A5">
        <w:t>og et markant lavere antal studerende.</w:t>
      </w:r>
    </w:p>
    <w:p w14:paraId="40BF4127" w14:textId="77777777" w:rsidR="00D87E07" w:rsidRDefault="00D87E07" w:rsidP="008B072C"/>
    <w:p w14:paraId="79F2B54A" w14:textId="56E623F1" w:rsidR="00EA6AA7" w:rsidRDefault="10CF8BFF" w:rsidP="41ACF634">
      <w:r>
        <w:t>I forlængelse af ledelsens forslag om at skære i antallet af studien</w:t>
      </w:r>
      <w:r w:rsidR="396D9954">
        <w:t>ævn</w:t>
      </w:r>
      <w:r w:rsidR="1344BC0B">
        <w:t>, drøftede SU</w:t>
      </w:r>
      <w:r w:rsidR="396D9954">
        <w:t xml:space="preserve"> </w:t>
      </w:r>
      <w:r w:rsidR="4347BA33">
        <w:t xml:space="preserve">relationen mellem de nye, større studienævn og </w:t>
      </w:r>
      <w:r w:rsidR="5FB41083">
        <w:t>fagmiljøerne</w:t>
      </w:r>
      <w:r w:rsidR="023A2464">
        <w:t xml:space="preserve">. </w:t>
      </w:r>
      <w:r w:rsidR="5CB752B2">
        <w:t>Forslaget til reorganisering vil betyde, at denne relation ændres, og det blev diskuteret</w:t>
      </w:r>
      <w:r w:rsidR="1B267463">
        <w:t xml:space="preserve">, hvilken </w:t>
      </w:r>
      <w:r w:rsidR="592D2C92">
        <w:t xml:space="preserve">ny </w:t>
      </w:r>
      <w:r w:rsidR="1B267463">
        <w:t xml:space="preserve">rolle </w:t>
      </w:r>
      <w:r w:rsidR="63858AF4">
        <w:t>“</w:t>
      </w:r>
      <w:r w:rsidR="5189ABF7">
        <w:t>fagkollegier</w:t>
      </w:r>
      <w:r w:rsidR="26031526">
        <w:t>”</w:t>
      </w:r>
      <w:r w:rsidR="5189ABF7">
        <w:t xml:space="preserve"> </w:t>
      </w:r>
      <w:r w:rsidR="4873C6AC">
        <w:t xml:space="preserve">skulle have </w:t>
      </w:r>
      <w:r w:rsidR="371A7270">
        <w:t xml:space="preserve">fx </w:t>
      </w:r>
      <w:r w:rsidR="1FE9E847">
        <w:t>i drøftelsen af faglige spørgsmål</w:t>
      </w:r>
      <w:r w:rsidR="701FE377">
        <w:t>. N</w:t>
      </w:r>
      <w:r w:rsidR="5189ABF7">
        <w:t xml:space="preserve">ogle </w:t>
      </w:r>
      <w:r w:rsidR="3ECEB4E0">
        <w:t xml:space="preserve">steder </w:t>
      </w:r>
      <w:r w:rsidR="40A0202F">
        <w:t>har</w:t>
      </w:r>
      <w:r w:rsidR="5BFA85B6">
        <w:t xml:space="preserve"> man</w:t>
      </w:r>
      <w:r w:rsidR="40A0202F">
        <w:t xml:space="preserve"> </w:t>
      </w:r>
      <w:r w:rsidR="14660237">
        <w:t xml:space="preserve">en forholdsvis klar forbindelse mellem fagkollegier og uddannelser, og her </w:t>
      </w:r>
      <w:r w:rsidR="1199C262">
        <w:t xml:space="preserve">finder </w:t>
      </w:r>
      <w:r w:rsidR="14660237">
        <w:t>sådanne drøftelser</w:t>
      </w:r>
      <w:r w:rsidR="073CD5FB">
        <w:t xml:space="preserve"> allerede sted</w:t>
      </w:r>
      <w:r w:rsidR="14660237">
        <w:t xml:space="preserve">. Andre steder er en sådan forbindelse ikke </w:t>
      </w:r>
      <w:r w:rsidR="00153531">
        <w:t>lige så</w:t>
      </w:r>
      <w:r w:rsidR="2BFD271D">
        <w:t xml:space="preserve"> </w:t>
      </w:r>
      <w:r w:rsidR="14660237">
        <w:t xml:space="preserve">klar, og det vil </w:t>
      </w:r>
      <w:r w:rsidR="09E9B816">
        <w:t xml:space="preserve">kræve en ekstra indsats at etablere miljøer, som </w:t>
      </w:r>
      <w:r w:rsidR="00153531">
        <w:t>kan have</w:t>
      </w:r>
      <w:r w:rsidR="4E4AC5F0">
        <w:t xml:space="preserve"> samme praksis</w:t>
      </w:r>
      <w:r w:rsidR="00E354B9">
        <w:t>.</w:t>
      </w:r>
      <w:r w:rsidR="4E4AC5F0">
        <w:t xml:space="preserve"> </w:t>
      </w:r>
    </w:p>
    <w:p w14:paraId="153D2C3B" w14:textId="60FDB8F3" w:rsidR="00B07398" w:rsidRDefault="00E354B9" w:rsidP="3CDC1942">
      <w:pPr>
        <w:spacing w:line="276" w:lineRule="auto"/>
      </w:pPr>
      <w:r>
        <w:t>Det blev også drøftet</w:t>
      </w:r>
      <w:r w:rsidR="00092922">
        <w:t>,</w:t>
      </w:r>
      <w:r>
        <w:t xml:space="preserve"> hvorvidt man </w:t>
      </w:r>
      <w:r w:rsidR="00092922">
        <w:t xml:space="preserve">begrænser </w:t>
      </w:r>
      <w:r>
        <w:t xml:space="preserve">studenterdemokratiet i studienævnene, hvis de bliver slået sammen. </w:t>
      </w:r>
      <w:r w:rsidR="2E3F9AF8">
        <w:t xml:space="preserve">Flere på medarbejdersiden havde erfaring med, at studerende </w:t>
      </w:r>
      <w:r w:rsidR="13E37E9D">
        <w:t xml:space="preserve">ikke overraskende </w:t>
      </w:r>
      <w:r w:rsidR="2E3F9AF8">
        <w:t>primært deltager i studienævnsarbejde, når emnerne har</w:t>
      </w:r>
      <w:r w:rsidR="5EC25996">
        <w:t xml:space="preserve"> relevans for deres eget studie.</w:t>
      </w:r>
      <w:r w:rsidR="2E3F9AF8">
        <w:t xml:space="preserve"> </w:t>
      </w:r>
      <w:r>
        <w:t xml:space="preserve">Per Krog Hansen </w:t>
      </w:r>
      <w:r w:rsidR="0041646A">
        <w:t xml:space="preserve">kunne </w:t>
      </w:r>
      <w:r w:rsidR="00A8024F">
        <w:t>fortælle</w:t>
      </w:r>
      <w:r w:rsidR="00862CAC">
        <w:t>,</w:t>
      </w:r>
      <w:r w:rsidR="0041646A">
        <w:t xml:space="preserve"> at ma</w:t>
      </w:r>
      <w:r w:rsidR="00862CAC">
        <w:t xml:space="preserve">n i Sønderborg </w:t>
      </w:r>
      <w:r w:rsidR="00AE055D">
        <w:t xml:space="preserve">har </w:t>
      </w:r>
      <w:r w:rsidR="00AE055D">
        <w:lastRenderedPageBreak/>
        <w:t xml:space="preserve">en model, hvor én </w:t>
      </w:r>
      <w:r w:rsidR="00862CAC">
        <w:t>(</w:t>
      </w:r>
      <w:r w:rsidR="00AE055D">
        <w:t>eller flere</w:t>
      </w:r>
      <w:r w:rsidR="00862CAC">
        <w:t>)</w:t>
      </w:r>
      <w:r w:rsidR="00AE055D">
        <w:t xml:space="preserve"> studerende er talsperson for sit studiemiljø og dermed </w:t>
      </w:r>
      <w:r w:rsidR="001B6E0D">
        <w:t>har</w:t>
      </w:r>
      <w:r w:rsidR="00AE055D">
        <w:t xml:space="preserve"> ansvar</w:t>
      </w:r>
      <w:r w:rsidR="001B6E0D">
        <w:t>et</w:t>
      </w:r>
      <w:r w:rsidR="00AE055D">
        <w:t xml:space="preserve"> for at </w:t>
      </w:r>
      <w:r w:rsidR="075DF0F0">
        <w:t>sikre dialogen mellem studerende,</w:t>
      </w:r>
      <w:r w:rsidR="005126E7">
        <w:t xml:space="preserve"> f</w:t>
      </w:r>
      <w:r w:rsidR="00745467">
        <w:t>agkollegier</w:t>
      </w:r>
      <w:r w:rsidR="4CCADBD1">
        <w:t xml:space="preserve">, studieledere og </w:t>
      </w:r>
      <w:r w:rsidR="00AE055D">
        <w:t>studienævn.</w:t>
      </w:r>
    </w:p>
    <w:p w14:paraId="68F17A05" w14:textId="6D61F380" w:rsidR="00B07398" w:rsidRDefault="00B07398" w:rsidP="3CDC1942">
      <w:pPr>
        <w:spacing w:line="276" w:lineRule="auto"/>
      </w:pPr>
    </w:p>
    <w:p w14:paraId="697C4453" w14:textId="70E6E104" w:rsidR="00091884" w:rsidRDefault="5E792880" w:rsidP="00990DE6">
      <w:pPr>
        <w:spacing w:line="276" w:lineRule="auto"/>
      </w:pPr>
      <w:r>
        <w:t>Det blev også nævnt</w:t>
      </w:r>
      <w:r w:rsidR="07DA9EB9">
        <w:t>,</w:t>
      </w:r>
      <w:r>
        <w:t xml:space="preserve"> at flere fagmiljøer ser et </w:t>
      </w:r>
      <w:r w:rsidR="4E21E388">
        <w:t>effektiviseringspotenti</w:t>
      </w:r>
      <w:r w:rsidR="4943D60B">
        <w:t>ale</w:t>
      </w:r>
      <w:r w:rsidR="4E21E388">
        <w:t xml:space="preserve"> i arbejdet med studieordninger, som </w:t>
      </w:r>
      <w:r w:rsidR="53342A48">
        <w:t>nu</w:t>
      </w:r>
      <w:r w:rsidR="0E9F7B21">
        <w:t xml:space="preserve"> er lange og kaster meget arbejde af sig for både </w:t>
      </w:r>
      <w:proofErr w:type="spellStart"/>
      <w:r w:rsidR="0E9F7B21">
        <w:t>VIP’ere</w:t>
      </w:r>
      <w:proofErr w:type="spellEnd"/>
      <w:r w:rsidR="0E9F7B21">
        <w:t xml:space="preserve"> og </w:t>
      </w:r>
      <w:proofErr w:type="spellStart"/>
      <w:r w:rsidR="0E9F7B21">
        <w:t>TAP’ere</w:t>
      </w:r>
      <w:proofErr w:type="spellEnd"/>
      <w:r w:rsidR="0E9F7B21">
        <w:t xml:space="preserve">. </w:t>
      </w:r>
      <w:r w:rsidR="0B3BEE7D">
        <w:t xml:space="preserve">Også i forbindelse med </w:t>
      </w:r>
      <w:r w:rsidR="00465991">
        <w:t>administration, udtrykte</w:t>
      </w:r>
      <w:r w:rsidR="0B3BEE7D">
        <w:t xml:space="preserve"> medarbejdersiden bekymring </w:t>
      </w:r>
      <w:r w:rsidR="678254A0">
        <w:t>for</w:t>
      </w:r>
      <w:r w:rsidR="0B3BEE7D">
        <w:t xml:space="preserve">, hvorvidt </w:t>
      </w:r>
      <w:r w:rsidR="76FF7970">
        <w:t xml:space="preserve">reorganiseringen </w:t>
      </w:r>
      <w:r w:rsidR="0B3BEE7D">
        <w:t xml:space="preserve">kunne </w:t>
      </w:r>
      <w:r w:rsidR="2D3F52D4">
        <w:t xml:space="preserve">betyde, at opgaver blev </w:t>
      </w:r>
      <w:r w:rsidR="0B3BEE7D">
        <w:t>usynlige</w:t>
      </w:r>
      <w:r w:rsidR="4D2D9632">
        <w:t>.</w:t>
      </w:r>
    </w:p>
    <w:p w14:paraId="6892A66B" w14:textId="77777777" w:rsidR="00EB2940" w:rsidRDefault="00EB2940" w:rsidP="00990DE6">
      <w:pPr>
        <w:spacing w:line="276" w:lineRule="auto"/>
      </w:pPr>
    </w:p>
    <w:p w14:paraId="5EE0ACA2" w14:textId="64DFE30C" w:rsidR="003439ED" w:rsidRPr="009E63F4" w:rsidRDefault="00EF0E6F" w:rsidP="00990DE6">
      <w:pPr>
        <w:spacing w:line="276" w:lineRule="auto"/>
        <w:rPr>
          <w:b/>
          <w:bCs/>
          <w:sz w:val="20"/>
          <w:szCs w:val="20"/>
        </w:rPr>
      </w:pPr>
      <w:r w:rsidRPr="009E63F4">
        <w:rPr>
          <w:b/>
          <w:bCs/>
          <w:sz w:val="20"/>
          <w:szCs w:val="20"/>
        </w:rPr>
        <w:t xml:space="preserve">Ad 3 Revidering af årshjulet </w:t>
      </w:r>
    </w:p>
    <w:p w14:paraId="3CAA17EC" w14:textId="14D3D58B" w:rsidR="00C9607F" w:rsidRDefault="6A3A6E38" w:rsidP="00990DE6">
      <w:pPr>
        <w:spacing w:line="276" w:lineRule="auto"/>
      </w:pPr>
      <w:proofErr w:type="spellStart"/>
      <w:r>
        <w:t>For</w:t>
      </w:r>
      <w:r w:rsidR="0D69AE9B">
        <w:t>personskabet</w:t>
      </w:r>
      <w:proofErr w:type="spellEnd"/>
      <w:r w:rsidR="0D69AE9B">
        <w:t xml:space="preserve"> </w:t>
      </w:r>
      <w:r>
        <w:t xml:space="preserve">indstillede, at punktet </w:t>
      </w:r>
      <w:r w:rsidRPr="41ACF634">
        <w:rPr>
          <w:i/>
          <w:iCs/>
        </w:rPr>
        <w:t>MUS-delegation</w:t>
      </w:r>
      <w:r>
        <w:t xml:space="preserve"> og </w:t>
      </w:r>
      <w:r w:rsidRPr="41ACF634">
        <w:rPr>
          <w:i/>
          <w:iCs/>
        </w:rPr>
        <w:t xml:space="preserve">budgetplan for det kommende år </w:t>
      </w:r>
      <w:r>
        <w:t>udgår af årsh</w:t>
      </w:r>
      <w:r w:rsidR="43F313CA">
        <w:t>j</w:t>
      </w:r>
      <w:r>
        <w:t xml:space="preserve">ulet. </w:t>
      </w:r>
      <w:r w:rsidR="1B36F76B">
        <w:t xml:space="preserve">Sidstnævnte vil indgå i mødernes faste punkt om økonomi, når relevant. </w:t>
      </w:r>
      <w:r>
        <w:t xml:space="preserve">Dette blev vedtaget. </w:t>
      </w:r>
    </w:p>
    <w:p w14:paraId="1056D6DF" w14:textId="77777777" w:rsidR="00E941A4" w:rsidRDefault="00E941A4" w:rsidP="00990DE6">
      <w:pPr>
        <w:spacing w:line="276" w:lineRule="auto"/>
      </w:pPr>
    </w:p>
    <w:p w14:paraId="3D9C9713" w14:textId="020D39CD" w:rsidR="00924468" w:rsidRPr="001E326F" w:rsidRDefault="00AD1EE8" w:rsidP="00990DE6">
      <w:pPr>
        <w:spacing w:line="276" w:lineRule="auto"/>
        <w:rPr>
          <w:b/>
          <w:bCs/>
          <w:sz w:val="20"/>
          <w:szCs w:val="20"/>
        </w:rPr>
      </w:pPr>
      <w:r w:rsidRPr="001E326F">
        <w:rPr>
          <w:b/>
          <w:bCs/>
          <w:sz w:val="20"/>
          <w:szCs w:val="20"/>
        </w:rPr>
        <w:t xml:space="preserve">Ad 4: </w:t>
      </w:r>
      <w:r w:rsidR="001E326F" w:rsidRPr="001E326F">
        <w:rPr>
          <w:b/>
          <w:bCs/>
          <w:sz w:val="20"/>
          <w:szCs w:val="20"/>
        </w:rPr>
        <w:t xml:space="preserve">Oplæg </w:t>
      </w:r>
      <w:r w:rsidR="00BB647E" w:rsidRPr="001E326F">
        <w:rPr>
          <w:b/>
          <w:bCs/>
          <w:sz w:val="20"/>
          <w:szCs w:val="20"/>
        </w:rPr>
        <w:t xml:space="preserve">af CARVE-rapporten </w:t>
      </w:r>
    </w:p>
    <w:p w14:paraId="20265FE7" w14:textId="5EC13495" w:rsidR="002628F5" w:rsidRDefault="00A32226" w:rsidP="00501450">
      <w:pPr>
        <w:spacing w:line="276" w:lineRule="auto"/>
      </w:pPr>
      <w:r>
        <w:t xml:space="preserve">Stinne Hørup </w:t>
      </w:r>
      <w:r w:rsidR="00A42BDE">
        <w:t>Hansen</w:t>
      </w:r>
      <w:r w:rsidR="007F7355">
        <w:t xml:space="preserve"> fra SDU Uddannelse præsenterede</w:t>
      </w:r>
      <w:r w:rsidR="00206C38">
        <w:t xml:space="preserve"> </w:t>
      </w:r>
      <w:r w:rsidR="009D71DB">
        <w:t>kort analysen af CARVE-rapporten</w:t>
      </w:r>
      <w:r w:rsidR="001E4842">
        <w:t>.</w:t>
      </w:r>
      <w:r w:rsidR="009D71DB">
        <w:t xml:space="preserve"> </w:t>
      </w:r>
      <w:r w:rsidR="001E4842">
        <w:t>H</w:t>
      </w:r>
      <w:r w:rsidR="009D71DB">
        <w:t xml:space="preserve">erefter gennemgik hun </w:t>
      </w:r>
      <w:r w:rsidR="44FB0F7C">
        <w:t>forslaget til proces for den kommende periode hvor der vil blive udviklet forslag til omlægning, ensretning og effektivisering af de studieadministrative</w:t>
      </w:r>
      <w:r w:rsidR="08A0CA31">
        <w:t xml:space="preserve"> processer</w:t>
      </w:r>
    </w:p>
    <w:p w14:paraId="004D472F" w14:textId="3AAEDCB9" w:rsidR="002628F5" w:rsidRDefault="002628F5" w:rsidP="00501450">
      <w:pPr>
        <w:spacing w:line="276" w:lineRule="auto"/>
      </w:pPr>
    </w:p>
    <w:p w14:paraId="41B896C5" w14:textId="6A00C4F7" w:rsidR="002628F5" w:rsidRDefault="005507F6" w:rsidP="00501450">
      <w:pPr>
        <w:spacing w:line="276" w:lineRule="auto"/>
      </w:pPr>
      <w:r>
        <w:t xml:space="preserve">Se </w:t>
      </w:r>
      <w:r w:rsidR="002628F5">
        <w:t>Stinne</w:t>
      </w:r>
      <w:r w:rsidR="48A61E5E">
        <w:t xml:space="preserve"> Hørup Hansens</w:t>
      </w:r>
      <w:r w:rsidR="002628F5">
        <w:t xml:space="preserve"> præsentation</w:t>
      </w:r>
      <w:r w:rsidR="2986D6F1">
        <w:t xml:space="preserve"> </w:t>
      </w:r>
      <w:r>
        <w:t xml:space="preserve">her. </w:t>
      </w:r>
      <w:r w:rsidR="002628F5">
        <w:t xml:space="preserve"> </w:t>
      </w:r>
    </w:p>
    <w:p w14:paraId="47CE5E16" w14:textId="7DEBED0B" w:rsidR="00A32226" w:rsidRDefault="002628F5" w:rsidP="00501450">
      <w:pPr>
        <w:spacing w:line="276" w:lineRule="auto"/>
      </w:pPr>
      <w:r>
        <w:t>Efter oplæg</w:t>
      </w:r>
      <w:r w:rsidR="00A349DA">
        <w:t>g</w:t>
      </w:r>
      <w:r>
        <w:t xml:space="preserve">et </w:t>
      </w:r>
      <w:r w:rsidR="00A349DA">
        <w:t xml:space="preserve">spurgte SU om </w:t>
      </w:r>
      <w:r w:rsidR="0068709F">
        <w:t>studieledere indgår i det videre arbejde</w:t>
      </w:r>
      <w:r w:rsidR="001E4842">
        <w:t>,</w:t>
      </w:r>
      <w:r w:rsidR="0068709F">
        <w:t xml:space="preserve"> </w:t>
      </w:r>
      <w:r w:rsidR="0002260C">
        <w:t xml:space="preserve">hvortil Stinne fortalte, at de fungerer som referencegruppe til </w:t>
      </w:r>
      <w:r w:rsidR="00501450">
        <w:t xml:space="preserve">Uddannelsesrådet. </w:t>
      </w:r>
    </w:p>
    <w:p w14:paraId="0C765E12" w14:textId="77777777" w:rsidR="00BB647E" w:rsidRDefault="00BB647E" w:rsidP="00501450">
      <w:pPr>
        <w:spacing w:line="276" w:lineRule="auto"/>
      </w:pPr>
    </w:p>
    <w:p w14:paraId="6CF26F8C" w14:textId="6598777F" w:rsidR="00BB647E" w:rsidRPr="00E941A4" w:rsidRDefault="00BB647E" w:rsidP="00501450">
      <w:pPr>
        <w:spacing w:line="276" w:lineRule="auto"/>
        <w:rPr>
          <w:b/>
          <w:bCs/>
          <w:sz w:val="20"/>
          <w:szCs w:val="20"/>
        </w:rPr>
      </w:pPr>
      <w:r w:rsidRPr="00E941A4">
        <w:rPr>
          <w:b/>
          <w:bCs/>
          <w:sz w:val="20"/>
          <w:szCs w:val="20"/>
        </w:rPr>
        <w:t xml:space="preserve">Ad 5: </w:t>
      </w:r>
      <w:r w:rsidR="001E326F" w:rsidRPr="00E941A4">
        <w:rPr>
          <w:b/>
          <w:bCs/>
          <w:sz w:val="20"/>
          <w:szCs w:val="20"/>
        </w:rPr>
        <w:t>Økonomi og orientering om kommende budget for 2025</w:t>
      </w:r>
    </w:p>
    <w:p w14:paraId="0C4F175A" w14:textId="6A6B018F" w:rsidR="3CDC1942" w:rsidRDefault="5A5BD01A" w:rsidP="3CDC1942">
      <w:pPr>
        <w:spacing w:line="276" w:lineRule="auto"/>
      </w:pPr>
      <w:r>
        <w:t xml:space="preserve">Mads Funding præsenterede </w:t>
      </w:r>
      <w:r w:rsidR="3E8D2A9F">
        <w:t xml:space="preserve">budgettet </w:t>
      </w:r>
      <w:r w:rsidR="1A63334E">
        <w:t>for 2025</w:t>
      </w:r>
      <w:r w:rsidR="6DAD58A5">
        <w:t>,</w:t>
      </w:r>
      <w:r w:rsidR="1A63334E">
        <w:t xml:space="preserve"> som bestyrelsen har godkendt. </w:t>
      </w:r>
      <w:r w:rsidR="69CD0A24">
        <w:t>STÅ-indtægten på fakultetet er faldet</w:t>
      </w:r>
      <w:r w:rsidR="6DAD58A5">
        <w:t>,</w:t>
      </w:r>
      <w:r w:rsidR="69CD0A24">
        <w:t xml:space="preserve"> dog ses en betydelig stigning </w:t>
      </w:r>
      <w:r w:rsidR="6DAD58A5">
        <w:t>i</w:t>
      </w:r>
      <w:r w:rsidR="69CD0A24">
        <w:t xml:space="preserve"> hjemtag af eksterne </w:t>
      </w:r>
      <w:r w:rsidR="156A434C">
        <w:t>forskningsmidler</w:t>
      </w:r>
      <w:r w:rsidR="69CD0A24">
        <w:t xml:space="preserve">. </w:t>
      </w:r>
      <w:r w:rsidR="038D8F82">
        <w:t>B</w:t>
      </w:r>
      <w:r w:rsidR="69CD0A24">
        <w:t>udgettet</w:t>
      </w:r>
      <w:r w:rsidR="5215605C">
        <w:t xml:space="preserve"> er således udtryk for</w:t>
      </w:r>
      <w:r w:rsidR="69CD0A24">
        <w:t xml:space="preserve">, at </w:t>
      </w:r>
      <w:r w:rsidR="22D50B80">
        <w:t xml:space="preserve">Humaniora vækster på ekstern finansiering, men </w:t>
      </w:r>
      <w:r w:rsidR="29AD5AE8">
        <w:t xml:space="preserve">får færre </w:t>
      </w:r>
      <w:r w:rsidR="22D50B80">
        <w:t>uddannelsesindtægter</w:t>
      </w:r>
      <w:r w:rsidR="51172387">
        <w:t>.</w:t>
      </w:r>
    </w:p>
    <w:p w14:paraId="33D4398F" w14:textId="0D74AC3D" w:rsidR="345C07F6" w:rsidRDefault="7E631154" w:rsidP="3CDC1942">
      <w:pPr>
        <w:spacing w:line="276" w:lineRule="auto"/>
      </w:pPr>
      <w:r>
        <w:t>Generelt er fakultetets økonomi stabiliseret, men med fortsat behov for sparsommelighed, prioriteringer og mindre, lokale tilpasninger</w:t>
      </w:r>
      <w:r w:rsidR="7AC47CEA">
        <w:t xml:space="preserve"> inkl. i ansættelser som nævnt i referatet fra sidste møde.</w:t>
      </w:r>
    </w:p>
    <w:p w14:paraId="430C547F" w14:textId="036053CF" w:rsidR="3CDC1942" w:rsidRDefault="3CDC1942" w:rsidP="3CDC1942">
      <w:pPr>
        <w:spacing w:line="276" w:lineRule="auto"/>
      </w:pPr>
    </w:p>
    <w:p w14:paraId="4C282F44" w14:textId="36418D40" w:rsidR="00C9607F" w:rsidRDefault="00C44CC6" w:rsidP="00E137BC">
      <w:pPr>
        <w:spacing w:line="276" w:lineRule="auto"/>
      </w:pPr>
      <w:r>
        <w:t>Der er forsat usikre faktorer, som kan påvirke budgettet</w:t>
      </w:r>
      <w:r w:rsidR="0068256B">
        <w:t>,</w:t>
      </w:r>
      <w:r w:rsidR="000F7277">
        <w:t xml:space="preserve"> herunder</w:t>
      </w:r>
      <w:r>
        <w:t xml:space="preserve"> </w:t>
      </w:r>
      <w:r w:rsidR="0D8F2079">
        <w:t xml:space="preserve">unges søgemønstre, </w:t>
      </w:r>
      <w:r>
        <w:t>7-</w:t>
      </w:r>
      <w:r w:rsidR="000F7277">
        <w:t xml:space="preserve">kravet, nyt SIS og </w:t>
      </w:r>
      <w:r w:rsidR="00990DE6">
        <w:t>ny campus</w:t>
      </w:r>
      <w:r w:rsidR="000F7277">
        <w:t xml:space="preserve"> i Vejle. </w:t>
      </w:r>
      <w:r w:rsidR="5AC39703">
        <w:t xml:space="preserve">Fakultetet forventes at modtage en andel af </w:t>
      </w:r>
      <w:proofErr w:type="spellStart"/>
      <w:r w:rsidR="5AC39703">
        <w:t>SDUs</w:t>
      </w:r>
      <w:proofErr w:type="spellEnd"/>
      <w:r w:rsidR="5AC39703">
        <w:t xml:space="preserve"> andel af statens forskningsreserve som vil forbedre bundlinjen yderligere. Det er ikke afklaret, hvorvidt udlodningen af forskningsreserven er</w:t>
      </w:r>
      <w:r w:rsidR="28B357C6">
        <w:t xml:space="preserve"> permanent eller alene for 2025</w:t>
      </w:r>
      <w:r w:rsidR="002F77C1">
        <w:t xml:space="preserve">. </w:t>
      </w:r>
    </w:p>
    <w:p w14:paraId="31725C4C" w14:textId="77777777" w:rsidR="00E137BC" w:rsidRDefault="00E137BC" w:rsidP="00E137BC">
      <w:pPr>
        <w:spacing w:line="276" w:lineRule="auto"/>
      </w:pPr>
    </w:p>
    <w:p w14:paraId="6C3B45CA" w14:textId="77777777" w:rsidR="00E137BC" w:rsidRDefault="00E137BC" w:rsidP="00E137BC">
      <w:pPr>
        <w:spacing w:line="276" w:lineRule="auto"/>
      </w:pPr>
    </w:p>
    <w:p w14:paraId="10701165" w14:textId="67CEC962" w:rsidR="00770E2E" w:rsidRPr="008D5E3F" w:rsidRDefault="00770E2E" w:rsidP="008B072C">
      <w:pPr>
        <w:rPr>
          <w:b/>
          <w:bCs/>
          <w:sz w:val="20"/>
          <w:szCs w:val="20"/>
        </w:rPr>
      </w:pPr>
      <w:r w:rsidRPr="008D5E3F">
        <w:rPr>
          <w:b/>
          <w:bCs/>
          <w:sz w:val="20"/>
          <w:szCs w:val="20"/>
        </w:rPr>
        <w:t xml:space="preserve">Ad 6: Nyt fagligt arrangement </w:t>
      </w:r>
    </w:p>
    <w:p w14:paraId="333E6D97" w14:textId="18649CC3" w:rsidR="00770E2E" w:rsidRDefault="2087FD4B" w:rsidP="008B072C">
      <w:r>
        <w:t>SU</w:t>
      </w:r>
      <w:r w:rsidR="31298932">
        <w:t xml:space="preserve"> </w:t>
      </w:r>
      <w:r w:rsidR="1D3A9C8E">
        <w:t xml:space="preserve">ønskede at afholde endnu et arrangement for udvalgets medlemmer. </w:t>
      </w:r>
    </w:p>
    <w:p w14:paraId="3248F44C" w14:textId="330B96DD" w:rsidR="00770E2E" w:rsidRDefault="0DFD988B" w:rsidP="008B072C">
      <w:r>
        <w:t xml:space="preserve">En mulighed er </w:t>
      </w:r>
      <w:r w:rsidR="16D60A25">
        <w:t xml:space="preserve">at forsøge at finde en oplægsholder, som kunne </w:t>
      </w:r>
      <w:r w:rsidR="1CF1BDBC">
        <w:t>give input til diskussionen af universitetet som en moderne arbejdsplads under forandring</w:t>
      </w:r>
      <w:r w:rsidR="16D60A25">
        <w:t xml:space="preserve">. </w:t>
      </w:r>
    </w:p>
    <w:p w14:paraId="32797A12" w14:textId="232A06A6" w:rsidR="00770E2E" w:rsidRDefault="150CA704" w:rsidP="008B072C">
      <w:r>
        <w:t xml:space="preserve">Da </w:t>
      </w:r>
      <w:r w:rsidR="238A710D">
        <w:t xml:space="preserve">arbejdssituationen er forskellig for </w:t>
      </w:r>
      <w:proofErr w:type="spellStart"/>
      <w:r w:rsidR="238A710D">
        <w:t>VIPer</w:t>
      </w:r>
      <w:proofErr w:type="spellEnd"/>
      <w:r w:rsidR="238A710D">
        <w:t xml:space="preserve"> og </w:t>
      </w:r>
      <w:proofErr w:type="spellStart"/>
      <w:r w:rsidR="238A710D">
        <w:t>TAPer</w:t>
      </w:r>
      <w:proofErr w:type="spellEnd"/>
      <w:r w:rsidR="62B2D9A4">
        <w:t>,</w:t>
      </w:r>
      <w:r w:rsidR="717A17E8">
        <w:t xml:space="preserve"> vurderes det om, der skal holdes to separate oplæg, der kan tage udgangspunkts i de forskellige arbejdsmarkeder</w:t>
      </w:r>
      <w:r w:rsidR="29414755">
        <w:t xml:space="preserve"> eller om </w:t>
      </w:r>
      <w:r w:rsidR="0B643FDA">
        <w:t>arrangementet skal rumme begge grupper</w:t>
      </w:r>
      <w:r w:rsidR="02B25648">
        <w:t>.</w:t>
      </w:r>
    </w:p>
    <w:p w14:paraId="737090BE" w14:textId="22838D64" w:rsidR="4338D66D" w:rsidRDefault="4338D66D">
      <w:r>
        <w:t>En anden mulighed er at få inspiration til samarbejde omkring forhandling og konfliktløsning.</w:t>
      </w:r>
    </w:p>
    <w:p w14:paraId="509C6870" w14:textId="77777777" w:rsidR="00585D6F" w:rsidRDefault="00585D6F" w:rsidP="008B072C"/>
    <w:p w14:paraId="687CE201" w14:textId="77777777" w:rsidR="00CC56F0" w:rsidRDefault="00CC56F0" w:rsidP="008B072C"/>
    <w:p w14:paraId="5DAB71AA" w14:textId="77777777" w:rsidR="00920C15" w:rsidRDefault="00CC56F0" w:rsidP="00CC56F0">
      <w:r w:rsidRPr="00CC56F0">
        <w:rPr>
          <w:b/>
          <w:bCs/>
        </w:rPr>
        <w:t>Ad 7 Eventuelt</w:t>
      </w:r>
      <w:r w:rsidRPr="00CC56F0">
        <w:t> </w:t>
      </w:r>
    </w:p>
    <w:p w14:paraId="3C49D9CC" w14:textId="68B775B6" w:rsidR="00CC56F0" w:rsidRPr="00EB2940" w:rsidRDefault="0B45449C" w:rsidP="008B072C">
      <w:pPr>
        <w:rPr>
          <w:rFonts w:cs="Arial"/>
        </w:rPr>
      </w:pPr>
      <w:r>
        <w:t xml:space="preserve">Anne Magnussen gjorde opmærksom på, at SU og AR ikke har det samme noteret i </w:t>
      </w:r>
      <w:r w:rsidRPr="00EB2940">
        <w:rPr>
          <w:rFonts w:cs="Arial"/>
        </w:rPr>
        <w:t>deres referat om undervisningsfri semestre. Der laves en ny formulering, og SU’s referat fra d. 27. september opdateres</w:t>
      </w:r>
      <w:r w:rsidR="01CF1F59" w:rsidRPr="00EB2940">
        <w:rPr>
          <w:rFonts w:cs="Arial"/>
        </w:rPr>
        <w:t xml:space="preserve">. </w:t>
      </w:r>
      <w:r w:rsidR="5B785176" w:rsidRPr="00EB2940">
        <w:rPr>
          <w:rFonts w:cs="Arial"/>
        </w:rPr>
        <w:t>Den opdaterede tekst er følgende:</w:t>
      </w:r>
    </w:p>
    <w:p w14:paraId="24328481" w14:textId="250E7E64" w:rsidR="5B785176" w:rsidRPr="00EB2940" w:rsidRDefault="5B785176">
      <w:pPr>
        <w:rPr>
          <w:rFonts w:eastAsia="Aptos" w:cs="Arial"/>
        </w:rPr>
      </w:pPr>
      <w:r w:rsidRPr="00EB2940">
        <w:rPr>
          <w:rFonts w:eastAsia="Aptos" w:cs="Arial"/>
        </w:rPr>
        <w:t xml:space="preserve">Udmøntning af opsparet forskningstid i undervisningsfrie semestre er en mulighed, og det efterstræbes at få dem lagt ind i langtidsplanlægningen af bemandingen. Den automatik, der var på det gamle Institut for Historie (fast rul med hvert 7. semester som undervisningsfrit semester), findes dog ikke længere. Der er to tilfælde, hvor undervisningsfrie semestre er garanteret inden for en afgrænset periode, nemlig for studieledere, der forlader deres stilling og har timer i banken, samt for personer, som vender tilbage fra barsel. </w:t>
      </w:r>
    </w:p>
    <w:p w14:paraId="4F7F8D6F" w14:textId="4C33F1C8" w:rsidR="5B785176" w:rsidRPr="00EB2940" w:rsidRDefault="5B785176">
      <w:pPr>
        <w:rPr>
          <w:rFonts w:eastAsia="Aptos" w:cs="Arial"/>
        </w:rPr>
      </w:pPr>
      <w:r w:rsidRPr="00EB2940">
        <w:rPr>
          <w:rFonts w:eastAsia="Aptos" w:cs="Arial"/>
        </w:rPr>
        <w:t xml:space="preserve">I øvrige tilfælde vil udmøntningen af opsparet forskningstid i mindre undervisning eller egentlige undervisningsfri semestre (samt placeringen af sådanne) afhænge af sammenhængen mellem bemanding og undervisningsbehov, projektfrikøb </w:t>
      </w:r>
      <w:proofErr w:type="spellStart"/>
      <w:r w:rsidRPr="00EB2940">
        <w:rPr>
          <w:rFonts w:eastAsia="Aptos" w:cs="Arial"/>
        </w:rPr>
        <w:t>o.lign</w:t>
      </w:r>
      <w:proofErr w:type="spellEnd"/>
      <w:r w:rsidRPr="00EB2940">
        <w:rPr>
          <w:rFonts w:eastAsia="Aptos" w:cs="Arial"/>
        </w:rPr>
        <w:t>. og bero på en ledelsesvurdering og -beslutning.</w:t>
      </w:r>
    </w:p>
    <w:p w14:paraId="6B19B8D9" w14:textId="6966EFD5" w:rsidR="41ACF634" w:rsidRDefault="41ACF634"/>
    <w:sectPr w:rsidR="41ACF634" w:rsidSect="00466776">
      <w:headerReference w:type="even" r:id="rId10"/>
      <w:headerReference w:type="default" r:id="rId11"/>
      <w:footerReference w:type="default" r:id="rId12"/>
      <w:headerReference w:type="first" r:id="rId13"/>
      <w:footerReference w:type="first" r:id="rId14"/>
      <w:pgSz w:w="11906" w:h="16838" w:code="9"/>
      <w:pgMar w:top="2268" w:right="3402" w:bottom="1871" w:left="1134" w:header="907" w:footer="482"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C07BE4E" w14:textId="77777777" w:rsidR="004F67AD" w:rsidRDefault="004F67AD" w:rsidP="009E4B94">
      <w:pPr>
        <w:spacing w:line="240" w:lineRule="auto"/>
      </w:pPr>
      <w:r>
        <w:separator/>
      </w:r>
    </w:p>
  </w:endnote>
  <w:endnote w:type="continuationSeparator" w:id="0">
    <w:p w14:paraId="2F1C6AD4" w14:textId="77777777" w:rsidR="004F67AD" w:rsidRDefault="004F67AD" w:rsidP="009E4B94">
      <w:pPr>
        <w:spacing w:line="240" w:lineRule="auto"/>
      </w:pPr>
      <w:r>
        <w:continuationSeparator/>
      </w:r>
    </w:p>
  </w:endnote>
  <w:endnote w:type="continuationNotice" w:id="1">
    <w:p w14:paraId="24CA815E" w14:textId="77777777" w:rsidR="004F67AD" w:rsidRDefault="004F67AD">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Aptos">
    <w:charset w:val="00"/>
    <w:family w:val="swiss"/>
    <w:pitch w:val="variable"/>
    <w:sig w:usb0="20000287" w:usb1="00000003" w:usb2="00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7B099BC" w14:textId="77777777" w:rsidR="00681D83" w:rsidRPr="00681D83" w:rsidRDefault="00681D83">
    <w:pPr>
      <w:pStyle w:val="Sidefod"/>
    </w:pPr>
    <w:r>
      <w:rPr>
        <w:noProof/>
        <w:lang w:eastAsia="da-DK"/>
      </w:rPr>
      <mc:AlternateContent>
        <mc:Choice Requires="wps">
          <w:drawing>
            <wp:anchor distT="0" distB="0" distL="114300" distR="114300" simplePos="0" relativeHeight="251658243" behindDoc="0" locked="0" layoutInCell="1" allowOverlap="1" wp14:anchorId="19D2E626" wp14:editId="4AD3FD52">
              <wp:simplePos x="0" y="0"/>
              <wp:positionH relativeFrom="rightMargin">
                <wp:align>right</wp:align>
              </wp:positionH>
              <wp:positionV relativeFrom="page">
                <wp:align>bottom</wp:align>
              </wp:positionV>
              <wp:extent cx="1465200" cy="542925"/>
              <wp:effectExtent l="0" t="0" r="0" b="0"/>
              <wp:wrapNone/>
              <wp:docPr id="5" name="Pageno_2"/>
              <wp:cNvGraphicFramePr/>
              <a:graphic xmlns:a="http://schemas.openxmlformats.org/drawingml/2006/main">
                <a:graphicData uri="http://schemas.microsoft.com/office/word/2010/wordprocessingShape">
                  <wps:wsp>
                    <wps:cNvSpPr txBox="1"/>
                    <wps:spPr>
                      <a:xfrm>
                        <a:off x="0" y="0"/>
                        <a:ext cx="1465200" cy="5429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bookmarkStart w:id="0" w:name="LAN_Page_1"/>
                        <w:p w14:paraId="3FCFD590" w14:textId="56C13CC8" w:rsidR="00681D83" w:rsidRPr="003679E9" w:rsidRDefault="00000000" w:rsidP="003679E9">
                          <w:pPr>
                            <w:spacing w:line="170" w:lineRule="atLeast"/>
                            <w:rPr>
                              <w:rStyle w:val="Sidetal"/>
                              <w:sz w:val="14"/>
                              <w:szCs w:val="14"/>
                            </w:rPr>
                          </w:pPr>
                          <w:sdt>
                            <w:sdtPr>
                              <w:alias w:val="LAN_Page_1"/>
                              <w:tag w:val="{&quot;templafy&quot;:{&quot;id&quot;:&quot;d1a2bc30-ebc7-40b0-93d2-691f0fc9b675&quot;}}"/>
                              <w:id w:val="363"/>
                            </w:sdtPr>
                            <w:sdtContent>
                              <w:r w:rsidR="00F206A5">
                                <w:rPr>
                                  <w:rStyle w:val="Sidetal"/>
                                  <w:sz w:val="14"/>
                                  <w:szCs w:val="14"/>
                                </w:rPr>
                                <w:t>Side</w:t>
                              </w:r>
                            </w:sdtContent>
                          </w:sdt>
                          <w:sdt>
                            <w:sdtPr>
                              <w:alias w:val="LAN_Page_1"/>
                              <w:tag w:val="{&quot;templafy&quot;:{&quot;id&quot;:&quot;111b4f1f-eb0f-427e-884b-459c2d8eb45d&quot;}}"/>
                              <w:id w:val="364"/>
                              <w:showingPlcHdr/>
                            </w:sdtPr>
                            <w:sdtContent>
                              <w:r w:rsidR="0035631E">
                                <w:t xml:space="preserve">     </w:t>
                              </w:r>
                            </w:sdtContent>
                          </w:sdt>
                          <w:bookmarkEnd w:id="0"/>
                          <w:r w:rsidR="00681D83" w:rsidRPr="003679E9">
                            <w:rPr>
                              <w:rStyle w:val="Sidetal"/>
                              <w:sz w:val="14"/>
                              <w:szCs w:val="14"/>
                            </w:rPr>
                            <w:t xml:space="preserve"> </w:t>
                          </w:r>
                          <w:r w:rsidR="00681D83" w:rsidRPr="003679E9">
                            <w:rPr>
                              <w:rStyle w:val="Sidetal"/>
                              <w:sz w:val="14"/>
                              <w:szCs w:val="14"/>
                            </w:rPr>
                            <w:fldChar w:fldCharType="begin"/>
                          </w:r>
                          <w:r w:rsidR="00681D83" w:rsidRPr="003679E9">
                            <w:rPr>
                              <w:rStyle w:val="Sidetal"/>
                              <w:sz w:val="14"/>
                              <w:szCs w:val="14"/>
                            </w:rPr>
                            <w:instrText xml:space="preserve"> PAGE  </w:instrText>
                          </w:r>
                          <w:r w:rsidR="00681D83" w:rsidRPr="003679E9">
                            <w:rPr>
                              <w:rStyle w:val="Sidetal"/>
                              <w:sz w:val="14"/>
                              <w:szCs w:val="14"/>
                            </w:rPr>
                            <w:fldChar w:fldCharType="separate"/>
                          </w:r>
                          <w:r w:rsidR="00774D50">
                            <w:rPr>
                              <w:rStyle w:val="Sidetal"/>
                              <w:noProof/>
                              <w:sz w:val="14"/>
                              <w:szCs w:val="14"/>
                            </w:rPr>
                            <w:t>2</w:t>
                          </w:r>
                          <w:r w:rsidR="00681D83" w:rsidRPr="003679E9">
                            <w:rPr>
                              <w:rStyle w:val="Sidetal"/>
                              <w:sz w:val="14"/>
                              <w:szCs w:val="14"/>
                            </w:rPr>
                            <w:fldChar w:fldCharType="end"/>
                          </w:r>
                        </w:p>
                      </w:txbxContent>
                    </wps:txbx>
                    <wps:bodyPr rot="0" spcFirstLastPara="0" vertOverflow="overflow" horzOverflow="overflow" vert="horz" wrap="square" lIns="0" tIns="0" rIns="342000" bIns="27720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type w14:anchorId="19D2E626" id="_x0000_t202" coordsize="21600,21600" o:spt="202" path="m,l,21600r21600,l21600,xe">
              <v:stroke joinstyle="miter"/>
              <v:path gradientshapeok="t" o:connecttype="rect"/>
            </v:shapetype>
            <v:shape id="Pageno_2" o:spid="_x0000_s1026" type="#_x0000_t202" style="position:absolute;margin-left:64.15pt;margin-top:0;width:115.35pt;height:42.75pt;z-index:251658243;visibility:visible;mso-wrap-style:square;mso-width-percent:0;mso-height-percent:0;mso-wrap-distance-left:9pt;mso-wrap-distance-top:0;mso-wrap-distance-right:9pt;mso-wrap-distance-bottom:0;mso-position-horizontal:right;mso-position-horizontal-relative:right-margin-area;mso-position-vertical:bottom;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" filled="f" stroked="f" strokeweight=".5pt">
              <v:textbox style="mso-fit-shape-to-text:t" inset="0,0,9.5mm,7.7mm">
                <w:txbxContent>
                  <w:bookmarkStart w:id="1" w:name="LAN_Page_1"/>
                  <w:p w14:paraId="3FCFD590" w14:textId="56C13CC8" w:rsidR="00681D83" w:rsidRPr="003679E9" w:rsidRDefault="00000000" w:rsidP="003679E9">
                    <w:pPr>
                      <w:spacing w:line="170" w:lineRule="atLeast"/>
                      <w:rPr>
                        <w:rStyle w:val="Sidetal"/>
                        <w:sz w:val="14"/>
                        <w:szCs w:val="14"/>
                      </w:rPr>
                    </w:pPr>
                    <w:sdt>
                      <w:sdtPr>
                        <w:alias w:val="LAN_Page_1"/>
                        <w:tag w:val="{&quot;templafy&quot;:{&quot;id&quot;:&quot;d1a2bc30-ebc7-40b0-93d2-691f0fc9b675&quot;}}"/>
                        <w:id w:val="363"/>
                      </w:sdtPr>
                      <w:sdtContent>
                        <w:r w:rsidR="00F206A5">
                          <w:rPr>
                            <w:rStyle w:val="Sidetal"/>
                            <w:sz w:val="14"/>
                            <w:szCs w:val="14"/>
                          </w:rPr>
                          <w:t>Side</w:t>
                        </w:r>
                      </w:sdtContent>
                    </w:sdt>
                    <w:sdt>
                      <w:sdtPr>
                        <w:alias w:val="LAN_Page_1"/>
                        <w:tag w:val="{&quot;templafy&quot;:{&quot;id&quot;:&quot;111b4f1f-eb0f-427e-884b-459c2d8eb45d&quot;}}"/>
                        <w:id w:val="364"/>
                        <w:showingPlcHdr/>
                      </w:sdtPr>
                      <w:sdtContent>
                        <w:r w:rsidR="0035631E">
                          <w:t xml:space="preserve">     </w:t>
                        </w:r>
                      </w:sdtContent>
                    </w:sdt>
                    <w:bookmarkEnd w:id="1"/>
                    <w:r w:rsidR="00681D83" w:rsidRPr="003679E9">
                      <w:rPr>
                        <w:rStyle w:val="Sidetal"/>
                        <w:sz w:val="14"/>
                        <w:szCs w:val="14"/>
                      </w:rPr>
                      <w:t xml:space="preserve"> </w:t>
                    </w:r>
                    <w:r w:rsidR="00681D83" w:rsidRPr="003679E9">
                      <w:rPr>
                        <w:rStyle w:val="Sidetal"/>
                        <w:sz w:val="14"/>
                        <w:szCs w:val="14"/>
                      </w:rPr>
                      <w:fldChar w:fldCharType="begin"/>
                    </w:r>
                    <w:r w:rsidR="00681D83" w:rsidRPr="003679E9">
                      <w:rPr>
                        <w:rStyle w:val="Sidetal"/>
                        <w:sz w:val="14"/>
                        <w:szCs w:val="14"/>
                      </w:rPr>
                      <w:instrText xml:space="preserve"> PAGE  </w:instrText>
                    </w:r>
                    <w:r w:rsidR="00681D83" w:rsidRPr="003679E9">
                      <w:rPr>
                        <w:rStyle w:val="Sidetal"/>
                        <w:sz w:val="14"/>
                        <w:szCs w:val="14"/>
                      </w:rPr>
                      <w:fldChar w:fldCharType="separate"/>
                    </w:r>
                    <w:r w:rsidR="00774D50">
                      <w:rPr>
                        <w:rStyle w:val="Sidetal"/>
                        <w:noProof/>
                        <w:sz w:val="14"/>
                        <w:szCs w:val="14"/>
                      </w:rPr>
                      <w:t>2</w:t>
                    </w:r>
                    <w:r w:rsidR="00681D83" w:rsidRPr="003679E9">
                      <w:rPr>
                        <w:rStyle w:val="Sidetal"/>
                        <w:sz w:val="14"/>
                        <w:szCs w:val="14"/>
                      </w:rPr>
                      <w:fldChar w:fldCharType="end"/>
                    </w:r>
                  </w:p>
                </w:txbxContent>
              </v:textbox>
              <w10:wrap anchorx="margin"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44A26B3" w14:textId="77777777" w:rsidR="009E4B94" w:rsidRPr="00094ABD" w:rsidRDefault="0056791F">
    <w:pPr>
      <w:pStyle w:val="Sidefod"/>
    </w:pPr>
    <w:r>
      <w:rPr>
        <w:noProof/>
        <w:lang w:eastAsia="da-DK"/>
      </w:rPr>
      <mc:AlternateContent>
        <mc:Choice Requires="wps">
          <w:drawing>
            <wp:anchor distT="0" distB="0" distL="114300" distR="114300" simplePos="0" relativeHeight="251658244" behindDoc="0" locked="0" layoutInCell="1" allowOverlap="1" wp14:anchorId="5D52AA38" wp14:editId="15A6F5D4">
              <wp:simplePos x="0" y="0"/>
              <wp:positionH relativeFrom="page">
                <wp:posOffset>6096000</wp:posOffset>
              </wp:positionH>
              <wp:positionV relativeFrom="page">
                <wp:posOffset>9105900</wp:posOffset>
              </wp:positionV>
              <wp:extent cx="1134000" cy="1294765"/>
              <wp:effectExtent l="0" t="0" r="9525" b="635"/>
              <wp:wrapNone/>
              <wp:docPr id="4" name="Address"/>
              <wp:cNvGraphicFramePr/>
              <a:graphic xmlns:a="http://schemas.openxmlformats.org/drawingml/2006/main">
                <a:graphicData uri="http://schemas.microsoft.com/office/word/2010/wordprocessingShape">
                  <wps:wsp>
                    <wps:cNvSpPr txBox="1"/>
                    <wps:spPr>
                      <a:xfrm>
                        <a:off x="0" y="0"/>
                        <a:ext cx="1134000" cy="129476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tbl>
                          <w:tblPr>
                            <w:tblStyle w:val="Tabel-Gitter"/>
                            <w:tblW w:w="178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1786"/>
                          </w:tblGrid>
                          <w:tr w:rsidR="00AA5615" w:rsidRPr="00244D70" w14:paraId="4B41B57C" w14:textId="77777777">
                            <w:trPr>
                              <w:trHeight w:val="2069"/>
                            </w:trPr>
                            <w:tc>
                              <w:tcPr>
                                <w:tcW w:w="1786" w:type="dxa"/>
                                <w:vAlign w:val="bottom"/>
                              </w:tcPr>
                              <w:bookmarkStart w:id="28" w:name="ADR_Web" w:displacedByCustomXml="next"/>
                              <w:bookmarkEnd w:id="28" w:displacedByCustomXml="next"/>
                              <w:bookmarkStart w:id="29" w:name="ADR_Phone" w:displacedByCustomXml="next"/>
                              <w:bookmarkEnd w:id="29" w:displacedByCustomXml="next"/>
                              <w:sdt>
                                <w:sdtPr>
                                  <w:alias w:val="{{UserProfile.Adress.UniName}}"/>
                                  <w:tag w:val="{&quot;templafy&quot;:{&quot;id&quot;:&quot;8f56d232-c3ef-4f12-b899-7de5bcbe3054&quot;}}"/>
                                  <w:id w:val="-662314579"/>
                                </w:sdtPr>
                                <w:sdtContent>
                                  <w:p w14:paraId="58FC5273" w14:textId="77777777" w:rsidR="00BA42B0" w:rsidRDefault="00CE4A4D">
                                    <w:pPr>
                                      <w:pStyle w:val="Template-Virksomhedsnavn"/>
                                    </w:pPr>
                                    <w:r>
                                      <w:t>Syddansk Universitet</w:t>
                                    </w:r>
                                  </w:p>
                                </w:sdtContent>
                              </w:sdt>
                              <w:bookmarkStart w:id="30" w:name="FLD_DepartmentName_DIF" w:displacedByCustomXml="prev"/>
                              <w:bookmarkStart w:id="31" w:name="ADR_Adress"/>
                              <w:bookmarkEnd w:id="30"/>
                              <w:p w14:paraId="62F3EFCD" w14:textId="77777777" w:rsidR="00AA5615" w:rsidRPr="00244D70" w:rsidRDefault="00000000" w:rsidP="00AA5615">
                                <w:pPr>
                                  <w:pStyle w:val="Template-Adresse"/>
                                </w:pPr>
                                <w:sdt>
                                  <w:sdtPr>
                                    <w:alias w:val="{{UserProfile.Adress.Address}}"/>
                                    <w:tag w:val="{&quot;templafy&quot;:{&quot;id&quot;:&quot;56e7f5db-04f6-4e4d-bd5b-7ee0ad88ef63&quot;}}"/>
                                    <w:id w:val="-1727220433"/>
                                  </w:sdtPr>
                                  <w:sdtContent>
                                    <w:bookmarkEnd w:id="31"/>
                                    <w:r w:rsidR="00AA5615">
                                      <w:t xml:space="preserve">Campusvej 55 </w:t>
                                    </w:r>
                                    <w:r w:rsidR="00AA5615">
                                      <w:br/>
                                      <w:t>5230 Odense M</w:t>
                                    </w:r>
                                  </w:sdtContent>
                                </w:sdt>
                              </w:p>
                              <w:bookmarkStart w:id="32" w:name="LAN_T_01"/>
                              <w:bookmarkStart w:id="33" w:name="ADR_Phone_DIF"/>
                              <w:p w14:paraId="43436623" w14:textId="77777777" w:rsidR="00AA5615" w:rsidRPr="00244D70" w:rsidRDefault="00000000" w:rsidP="00AA5615">
                                <w:pPr>
                                  <w:pStyle w:val="Template-Adresse"/>
                                </w:pPr>
                                <w:sdt>
                                  <w:sdtPr>
                                    <w:alias w:val="LAN_T_01"/>
                                    <w:tag w:val="{&quot;templafy&quot;:{&quot;id&quot;:&quot;0dc3f4d3-95a6-4021-ba5a-d6f131f14c86&quot;}}"/>
                                    <w:id w:val="140"/>
                                  </w:sdtPr>
                                  <w:sdtContent>
                                    <w:r w:rsidR="00AA5615">
                                      <w:t>T</w:t>
                                    </w:r>
                                  </w:sdtContent>
                                </w:sdt>
                                <w:bookmarkEnd w:id="32"/>
                                <w:r w:rsidR="00AA5615" w:rsidRPr="00244D70">
                                  <w:tab/>
                                </w:r>
                                <w:bookmarkStart w:id="34" w:name="ADR_Web_DIF"/>
                                <w:sdt>
                                  <w:sdtPr>
                                    <w:alias w:val="{{UserProfile.Adress.Phone}}"/>
                                    <w:tag w:val="{&quot;templafy&quot;:{&quot;id&quot;:&quot;e3f99ba8-cf6c-458b-bc86-36c42cd63528&quot;}}"/>
                                    <w:id w:val="849765754"/>
                                  </w:sdtPr>
                                  <w:sdtContent>
                                    <w:r w:rsidR="00AA5615">
                                      <w:t>+45 6550 1000 </w:t>
                                    </w:r>
                                  </w:sdtContent>
                                </w:sdt>
                              </w:p>
                              <w:bookmarkEnd w:id="33"/>
                              <w:bookmarkEnd w:id="34"/>
                              <w:p w14:paraId="0BB21E51" w14:textId="77777777" w:rsidR="00AA5615" w:rsidRPr="00244D70" w:rsidRDefault="00000000" w:rsidP="00AA5615">
                                <w:pPr>
                                  <w:pStyle w:val="Template-Adresse"/>
                                </w:pPr>
                                <w:sdt>
                                  <w:sdtPr>
                                    <w:alias w:val="{{UserProfile.Adress.Web}}"/>
                                    <w:tag w:val="{&quot;templafy&quot;:{&quot;id&quot;:&quot;a13843ed-bb9b-4e66-b7da-3455248c9e8b&quot;}}"/>
                                    <w:id w:val="6871031"/>
                                  </w:sdtPr>
                                  <w:sdtContent>
                                    <w:r w:rsidR="00AA5615">
                                      <w:t>www.sdu.dk</w:t>
                                    </w:r>
                                  </w:sdtContent>
                                </w:sdt>
                              </w:p>
                            </w:tc>
                          </w:tr>
                        </w:tbl>
                        <w:p w14:paraId="32DC2865" w14:textId="77777777" w:rsidR="00AA5615" w:rsidRPr="00244D70" w:rsidRDefault="00AA5615" w:rsidP="00AA5615">
                          <w:pPr>
                            <w:pStyle w:val="Template-Adresse"/>
                          </w:pPr>
                        </w:p>
                        <w:p w14:paraId="43067612" w14:textId="77777777" w:rsidR="0056791F" w:rsidRPr="00244D70" w:rsidRDefault="0056791F" w:rsidP="0056791F">
                          <w:pPr>
                            <w:pStyle w:val="Template-Adresse"/>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D52AA38" id="_x0000_t202" coordsize="21600,21600" o:spt="202" path="m,l,21600r21600,l21600,xe">
              <v:stroke joinstyle="miter"/>
              <v:path gradientshapeok="t" o:connecttype="rect"/>
            </v:shapetype>
            <v:shape id="Address" o:spid="_x0000_s1029" type="#_x0000_t202" style="position:absolute;margin-left:480pt;margin-top:717pt;width:89.3pt;height:101.95pt;z-index:2516582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" filled="f" stroked="f" strokeweight=".5pt">
              <v:textbox inset="0,0,0,0">
                <w:txbxContent>
                  <w:tbl>
                    <w:tblPr>
                      <w:tblStyle w:val="Tabel-Gitter"/>
                      <w:tblW w:w="178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1786"/>
                    </w:tblGrid>
                    <w:tr w:rsidR="00AA5615" w:rsidRPr="00244D70" w14:paraId="4B41B57C" w14:textId="77777777">
                      <w:trPr>
                        <w:trHeight w:val="2069"/>
                      </w:trPr>
                      <w:tc>
                        <w:tcPr>
                          <w:tcW w:w="1786" w:type="dxa"/>
                          <w:vAlign w:val="bottom"/>
                        </w:tcPr>
                        <w:bookmarkStart w:id="35" w:name="ADR_Web" w:displacedByCustomXml="next"/>
                        <w:bookmarkEnd w:id="35" w:displacedByCustomXml="next"/>
                        <w:bookmarkStart w:id="36" w:name="ADR_Phone" w:displacedByCustomXml="next"/>
                        <w:bookmarkEnd w:id="36" w:displacedByCustomXml="next"/>
                        <w:sdt>
                          <w:sdtPr>
                            <w:alias w:val="{{UserProfile.Adress.UniName}}"/>
                            <w:tag w:val="{&quot;templafy&quot;:{&quot;id&quot;:&quot;8f56d232-c3ef-4f12-b899-7de5bcbe3054&quot;}}"/>
                            <w:id w:val="-662314579"/>
                          </w:sdtPr>
                          <w:sdtContent>
                            <w:p w14:paraId="58FC5273" w14:textId="77777777" w:rsidR="00BA42B0" w:rsidRDefault="00CE4A4D">
                              <w:pPr>
                                <w:pStyle w:val="Template-Virksomhedsnavn"/>
                              </w:pPr>
                              <w:r>
                                <w:t>Syddansk Universitet</w:t>
                              </w:r>
                            </w:p>
                          </w:sdtContent>
                        </w:sdt>
                        <w:bookmarkStart w:id="37" w:name="FLD_DepartmentName_DIF" w:displacedByCustomXml="prev"/>
                        <w:bookmarkStart w:id="38" w:name="ADR_Adress"/>
                        <w:bookmarkEnd w:id="37"/>
                        <w:p w14:paraId="62F3EFCD" w14:textId="77777777" w:rsidR="00AA5615" w:rsidRPr="00244D70" w:rsidRDefault="00000000" w:rsidP="00AA5615">
                          <w:pPr>
                            <w:pStyle w:val="Template-Adresse"/>
                          </w:pPr>
                          <w:sdt>
                            <w:sdtPr>
                              <w:alias w:val="{{UserProfile.Adress.Address}}"/>
                              <w:tag w:val="{&quot;templafy&quot;:{&quot;id&quot;:&quot;56e7f5db-04f6-4e4d-bd5b-7ee0ad88ef63&quot;}}"/>
                              <w:id w:val="-1727220433"/>
                            </w:sdtPr>
                            <w:sdtContent>
                              <w:bookmarkEnd w:id="38"/>
                              <w:r w:rsidR="00AA5615">
                                <w:t xml:space="preserve">Campusvej 55 </w:t>
                              </w:r>
                              <w:r w:rsidR="00AA5615">
                                <w:br/>
                                <w:t>5230 Odense M</w:t>
                              </w:r>
                            </w:sdtContent>
                          </w:sdt>
                        </w:p>
                        <w:bookmarkStart w:id="39" w:name="LAN_T_01"/>
                        <w:bookmarkStart w:id="40" w:name="ADR_Phone_DIF"/>
                        <w:p w14:paraId="43436623" w14:textId="77777777" w:rsidR="00AA5615" w:rsidRPr="00244D70" w:rsidRDefault="00000000" w:rsidP="00AA5615">
                          <w:pPr>
                            <w:pStyle w:val="Template-Adresse"/>
                          </w:pPr>
                          <w:sdt>
                            <w:sdtPr>
                              <w:alias w:val="LAN_T_01"/>
                              <w:tag w:val="{&quot;templafy&quot;:{&quot;id&quot;:&quot;0dc3f4d3-95a6-4021-ba5a-d6f131f14c86&quot;}}"/>
                              <w:id w:val="140"/>
                            </w:sdtPr>
                            <w:sdtContent>
                              <w:r w:rsidR="00AA5615">
                                <w:t>T</w:t>
                              </w:r>
                            </w:sdtContent>
                          </w:sdt>
                          <w:bookmarkEnd w:id="39"/>
                          <w:r w:rsidR="00AA5615" w:rsidRPr="00244D70">
                            <w:tab/>
                          </w:r>
                          <w:bookmarkStart w:id="41" w:name="ADR_Web_DIF"/>
                          <w:sdt>
                            <w:sdtPr>
                              <w:alias w:val="{{UserProfile.Adress.Phone}}"/>
                              <w:tag w:val="{&quot;templafy&quot;:{&quot;id&quot;:&quot;e3f99ba8-cf6c-458b-bc86-36c42cd63528&quot;}}"/>
                              <w:id w:val="849765754"/>
                            </w:sdtPr>
                            <w:sdtContent>
                              <w:r w:rsidR="00AA5615">
                                <w:t>+45 6550 1000 </w:t>
                              </w:r>
                            </w:sdtContent>
                          </w:sdt>
                        </w:p>
                        <w:bookmarkEnd w:id="40"/>
                        <w:bookmarkEnd w:id="41"/>
                        <w:p w14:paraId="0BB21E51" w14:textId="77777777" w:rsidR="00AA5615" w:rsidRPr="00244D70" w:rsidRDefault="00000000" w:rsidP="00AA5615">
                          <w:pPr>
                            <w:pStyle w:val="Template-Adresse"/>
                          </w:pPr>
                          <w:sdt>
                            <w:sdtPr>
                              <w:alias w:val="{{UserProfile.Adress.Web}}"/>
                              <w:tag w:val="{&quot;templafy&quot;:{&quot;id&quot;:&quot;a13843ed-bb9b-4e66-b7da-3455248c9e8b&quot;}}"/>
                              <w:id w:val="6871031"/>
                            </w:sdtPr>
                            <w:sdtContent>
                              <w:r w:rsidR="00AA5615">
                                <w:t>www.sdu.dk</w:t>
                              </w:r>
                            </w:sdtContent>
                          </w:sdt>
                        </w:p>
                      </w:tc>
                    </w:tr>
                  </w:tbl>
                  <w:p w14:paraId="32DC2865" w14:textId="77777777" w:rsidR="00AA5615" w:rsidRPr="00244D70" w:rsidRDefault="00AA5615" w:rsidP="00AA5615">
                    <w:pPr>
                      <w:pStyle w:val="Template-Adresse"/>
                    </w:pPr>
                  </w:p>
                  <w:p w14:paraId="43067612" w14:textId="77777777" w:rsidR="0056791F" w:rsidRPr="00244D70" w:rsidRDefault="0056791F" w:rsidP="0056791F">
                    <w:pPr>
                      <w:pStyle w:val="Template-Adresse"/>
                    </w:pP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4B7116B" w14:textId="77777777" w:rsidR="004F67AD" w:rsidRDefault="004F67AD" w:rsidP="009E4B94">
      <w:pPr>
        <w:spacing w:line="240" w:lineRule="auto"/>
      </w:pPr>
      <w:r>
        <w:separator/>
      </w:r>
    </w:p>
  </w:footnote>
  <w:footnote w:type="continuationSeparator" w:id="0">
    <w:p w14:paraId="79058494" w14:textId="77777777" w:rsidR="004F67AD" w:rsidRDefault="004F67AD" w:rsidP="009E4B94">
      <w:pPr>
        <w:spacing w:line="240" w:lineRule="auto"/>
      </w:pPr>
      <w:r>
        <w:continuationSeparator/>
      </w:r>
    </w:p>
  </w:footnote>
  <w:footnote w:type="continuationNotice" w:id="1">
    <w:p w14:paraId="427E83B4" w14:textId="77777777" w:rsidR="004F67AD" w:rsidRDefault="004F67AD">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DD9BD8E" w14:textId="77777777" w:rsidR="00AA5615" w:rsidRDefault="00AA5615">
    <w:pPr>
      <w:pStyle w:val="Sidehoved"/>
    </w:pPr>
    <w:r>
      <w:rPr>
        <w:noProof/>
      </w:rPr>
      <w:drawing>
        <wp:anchor distT="0" distB="0" distL="0" distR="0" simplePos="0" relativeHeight="251658240" behindDoc="0" locked="0" layoutInCell="1" allowOverlap="1" wp14:anchorId="3101A111" wp14:editId="268CC9B1">
          <wp:simplePos x="0" y="0"/>
          <wp:positionH relativeFrom="page">
            <wp:posOffset>6102000</wp:posOffset>
          </wp:positionH>
          <wp:positionV relativeFrom="page">
            <wp:posOffset>536400</wp:posOffset>
          </wp:positionV>
          <wp:extent cx="1116000" cy="301109"/>
          <wp:effectExtent l="0" t="0" r="0" b="0"/>
          <wp:wrapNone/>
          <wp:docPr id="409119320" name="Logo"/>
          <wp:cNvGraphicFramePr/>
          <a:graphic xmlns:a="http://schemas.openxmlformats.org/drawingml/2006/main">
            <a:graphicData uri="http://schemas.openxmlformats.org/drawingml/2006/picture">
              <pic:pic xmlns:pic="http://schemas.openxmlformats.org/drawingml/2006/picture">
                <pic:nvPicPr>
                  <pic:cNvPr id="409119320" name="Logo"/>
                  <pic:cNvPicPr/>
                </pic:nvPicPr>
                <pic:blipFill>
                  <a:blip r:embed="rId1"/>
                  <a:srcRect/>
                  <a:stretch/>
                </pic:blipFill>
                <pic:spPr>
                  <a:xfrm>
                    <a:off x="0" y="0"/>
                    <a:ext cx="1116000" cy="301109"/>
                  </a:xfrm>
                  <a:prstGeom prst="rect">
                    <a:avLst/>
                  </a:prstGeom>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95DBAFD" w14:textId="77777777" w:rsidR="00AA5615" w:rsidRDefault="00AA5615">
    <w:pPr>
      <w:pStyle w:val="Sidehoved"/>
    </w:pPr>
    <w:r>
      <w:rPr>
        <w:noProof/>
      </w:rPr>
      <w:drawing>
        <wp:anchor distT="0" distB="0" distL="0" distR="0" simplePos="0" relativeHeight="251658241" behindDoc="0" locked="0" layoutInCell="1" allowOverlap="1" wp14:anchorId="02224DD7" wp14:editId="7910EFF8">
          <wp:simplePos x="0" y="0"/>
          <wp:positionH relativeFrom="page">
            <wp:posOffset>6102000</wp:posOffset>
          </wp:positionH>
          <wp:positionV relativeFrom="page">
            <wp:posOffset>536400</wp:posOffset>
          </wp:positionV>
          <wp:extent cx="1116000" cy="301109"/>
          <wp:effectExtent l="0" t="0" r="0" b="0"/>
          <wp:wrapNone/>
          <wp:docPr id="381686607" name="Logo1"/>
          <wp:cNvGraphicFramePr/>
          <a:graphic xmlns:a="http://schemas.openxmlformats.org/drawingml/2006/main">
            <a:graphicData uri="http://schemas.openxmlformats.org/drawingml/2006/picture">
              <pic:pic xmlns:pic="http://schemas.openxmlformats.org/drawingml/2006/picture">
                <pic:nvPicPr>
                  <pic:cNvPr id="381686607" name="Logo1"/>
                  <pic:cNvPicPr/>
                </pic:nvPicPr>
                <pic:blipFill>
                  <a:blip r:embed="rId1"/>
                  <a:srcRect/>
                  <a:stretch/>
                </pic:blipFill>
                <pic:spPr>
                  <a:xfrm>
                    <a:off x="0" y="0"/>
                    <a:ext cx="1116000" cy="301109"/>
                  </a:xfrm>
                  <a:prstGeom prst="rect">
                    <a:avLst/>
                  </a:prstGeom>
                </pic:spPr>
              </pic:pic>
            </a:graphicData>
          </a:graphic>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E91E0E2" w14:textId="77777777" w:rsidR="000B3508" w:rsidRDefault="000B3508" w:rsidP="00DD1936">
    <w:pPr>
      <w:pStyle w:val="Sidehoved"/>
    </w:pPr>
  </w:p>
  <w:p w14:paraId="4D6D10AC" w14:textId="77777777" w:rsidR="008F4D20" w:rsidRDefault="00774D50" w:rsidP="00DD1936">
    <w:pPr>
      <w:pStyle w:val="Sidehoved"/>
    </w:pPr>
    <w:r>
      <w:rPr>
        <w:noProof/>
        <w:lang w:eastAsia="da-DK"/>
      </w:rPr>
      <mc:AlternateContent>
        <mc:Choice Requires="wps">
          <w:drawing>
            <wp:anchor distT="0" distB="0" distL="114300" distR="114300" simplePos="0" relativeHeight="251658242" behindDoc="0" locked="0" layoutInCell="1" allowOverlap="1" wp14:anchorId="41AA1180" wp14:editId="40BE3FB1">
              <wp:simplePos x="0" y="0"/>
              <wp:positionH relativeFrom="page">
                <wp:posOffset>5991225</wp:posOffset>
              </wp:positionH>
              <wp:positionV relativeFrom="page">
                <wp:posOffset>2647950</wp:posOffset>
              </wp:positionV>
              <wp:extent cx="1266825" cy="1343025"/>
              <wp:effectExtent l="0" t="0" r="9525" b="9525"/>
              <wp:wrapNone/>
              <wp:docPr id="3" name="DocInfo"/>
              <wp:cNvGraphicFramePr/>
              <a:graphic xmlns:a="http://schemas.openxmlformats.org/drawingml/2006/main">
                <a:graphicData uri="http://schemas.microsoft.com/office/word/2010/wordprocessingShape">
                  <wps:wsp>
                    <wps:cNvSpPr txBox="1"/>
                    <wps:spPr>
                      <a:xfrm>
                        <a:off x="0" y="0"/>
                        <a:ext cx="1266825" cy="13430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tbl>
                          <w:tblPr>
                            <w:tblStyle w:val="Tabel-Gitter"/>
                            <w:tblW w:w="212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127"/>
                          </w:tblGrid>
                          <w:tr w:rsidR="00AA5615" w:rsidRPr="00244D70" w14:paraId="0CCF46E1" w14:textId="77777777">
                            <w:trPr>
                              <w:trHeight w:val="720"/>
                            </w:trPr>
                            <w:tc>
                              <w:tcPr>
                                <w:tcW w:w="2127" w:type="dxa"/>
                              </w:tcPr>
                              <w:p w14:paraId="051EE1F6" w14:textId="603C2C91" w:rsidR="00BA42B0" w:rsidRPr="00CF66C4" w:rsidRDefault="00385FAC" w:rsidP="00385FAC">
                                <w:pPr>
                                  <w:pStyle w:val="Template-Dato"/>
                                  <w:numPr>
                                    <w:ilvl w:val="0"/>
                                    <w:numId w:val="31"/>
                                  </w:numPr>
                                </w:pPr>
                                <w:r w:rsidRPr="00CF66C4">
                                  <w:t>dec</w:t>
                                </w:r>
                                <w:r w:rsidR="00571319" w:rsidRPr="00CF66C4">
                                  <w:t xml:space="preserve">. </w:t>
                                </w:r>
                                <w:r w:rsidR="001A5ABD" w:rsidRPr="00CF66C4">
                                  <w:t>2024</w:t>
                                </w:r>
                              </w:p>
                            </w:tc>
                          </w:tr>
                          <w:tr w:rsidR="00AA5615" w:rsidRPr="00EB2940" w14:paraId="1F484626" w14:textId="77777777">
                            <w:trPr>
                              <w:trHeight w:val="558"/>
                            </w:trPr>
                            <w:tc>
                              <w:tcPr>
                                <w:tcW w:w="2127" w:type="dxa"/>
                              </w:tcPr>
                              <w:bookmarkStart w:id="2" w:name="FLD_Reference_HIF" w:displacedByCustomXml="next"/>
                              <w:bookmarkStart w:id="3" w:name="LAN_Jurno" w:displacedByCustomXml="next"/>
                              <w:sdt>
                                <w:sdtPr>
                                  <w:alias w:val="group"/>
                                  <w:tag w:val="{&quot;templafy&quot;:{&quot;id&quot;:&quot;a15c2ee4-fcad-4f48-b099-23f18e34b89d&quot;}}"/>
                                  <w:id w:val="-843251933"/>
                                </w:sdtPr>
                                <w:sdtContent>
                                  <w:p w14:paraId="06DED52C" w14:textId="73BBEA36" w:rsidR="00AA5615" w:rsidRPr="00671241" w:rsidRDefault="00000000" w:rsidP="00AA5615">
                                    <w:pPr>
                                      <w:pStyle w:val="Template"/>
                                      <w:rPr>
                                        <w:lang w:val="de-DE"/>
                                      </w:rPr>
                                    </w:pPr>
                                    <w:sdt>
                                      <w:sdtPr>
                                        <w:alias w:val="LAN_Jurno"/>
                                        <w:tag w:val="{&quot;templafy&quot;:{&quot;id&quot;:&quot;167b17ee-2a41-478d-aae0-86c1044aeb68&quot;}}"/>
                                        <w:id w:val="102"/>
                                      </w:sdtPr>
                                      <w:sdtContent>
                                        <w:r w:rsidR="00AA5615" w:rsidRPr="00671241">
                                          <w:rPr>
                                            <w:lang w:val="de-DE"/>
                                          </w:rPr>
                                          <w:t>Sagsnr.</w:t>
                                        </w:r>
                                      </w:sdtContent>
                                    </w:sdt>
                                    <w:bookmarkStart w:id="4" w:name="FLD_Reference"/>
                                    <w:bookmarkEnd w:id="3"/>
                                    <w:r w:rsidR="00AA5615" w:rsidRPr="00671241">
                                      <w:rPr>
                                        <w:lang w:val="de-DE"/>
                                      </w:rPr>
                                      <w:t xml:space="preserve"> </w:t>
                                    </w:r>
                                    <w:bookmarkEnd w:id="2"/>
                                    <w:sdt>
                                      <w:sdtPr>
                                        <w:alias w:val="FLD_Reference"/>
                                        <w:tag w:val="{&quot;templafy&quot;:{&quot;id&quot;:&quot;5b84b6f5-dbd2-4680-ba68-60a7a0129904&quot;}}"/>
                                        <w:id w:val="104"/>
                                      </w:sdtPr>
                                      <w:sdtContent>
                                        <w:r w:rsidR="00385FAC">
                                          <w:rPr>
                                            <w:lang w:val="de-DE"/>
                                          </w:rPr>
                                          <w:t>24</w:t>
                                        </w:r>
                                        <w:r w:rsidR="00AA5615" w:rsidRPr="00671241">
                                          <w:rPr>
                                            <w:lang w:val="de-DE"/>
                                          </w:rPr>
                                          <w:t>/</w:t>
                                        </w:r>
                                        <w:r w:rsidR="00385FAC">
                                          <w:rPr>
                                            <w:lang w:val="de-DE"/>
                                          </w:rPr>
                                          <w:t>50219</w:t>
                                        </w:r>
                                      </w:sdtContent>
                                    </w:sdt>
                                  </w:p>
                                  <w:bookmarkEnd w:id="4" w:displacedByCustomXml="next"/>
                                </w:sdtContent>
                              </w:sdt>
                              <w:bookmarkStart w:id="5" w:name="USR_Initials"/>
                              <w:bookmarkStart w:id="6" w:name="USR_Initials_DIF"/>
                              <w:p w14:paraId="2DA4ABA3" w14:textId="77777777" w:rsidR="00AA5615" w:rsidRPr="00671241" w:rsidRDefault="00000000" w:rsidP="00AA5615">
                                <w:pPr>
                                  <w:pStyle w:val="Template"/>
                                  <w:rPr>
                                    <w:lang w:val="de-DE"/>
                                  </w:rPr>
                                </w:pPr>
                                <w:sdt>
                                  <w:sdtPr>
                                    <w:alias w:val="USR_Initials"/>
                                    <w:tag w:val="{&quot;templafy&quot;:{&quot;id&quot;:&quot;1551e7ef-fe70-4c53-8cbe-8a07cb321423&quot;}}"/>
                                    <w:id w:val="105"/>
                                  </w:sdtPr>
                                  <w:sdtContent>
                                    <w:r w:rsidR="00AA5615" w:rsidRPr="00671241">
                                      <w:rPr>
                                        <w:lang w:val="de-DE"/>
                                      </w:rPr>
                                      <w:t xml:space="preserve"> </w:t>
                                    </w:r>
                                  </w:sdtContent>
                                </w:sdt>
                                <w:bookmarkEnd w:id="5"/>
                              </w:p>
                              <w:bookmarkEnd w:id="6"/>
                              <w:p w14:paraId="21595DF7" w14:textId="77777777" w:rsidR="00AA5615" w:rsidRPr="00671241" w:rsidRDefault="00AA5615" w:rsidP="00AA5615">
                                <w:pPr>
                                  <w:pStyle w:val="Template"/>
                                  <w:rPr>
                                    <w:lang w:val="de-DE"/>
                                  </w:rPr>
                                </w:pPr>
                              </w:p>
                              <w:bookmarkStart w:id="7" w:name="USR_Email"/>
                              <w:bookmarkStart w:id="8" w:name="USR_Email_DIF"/>
                              <w:p w14:paraId="7C7686B9" w14:textId="77777777" w:rsidR="00AA5615" w:rsidRPr="00671241" w:rsidRDefault="00000000" w:rsidP="00AA5615">
                                <w:pPr>
                                  <w:pStyle w:val="Template"/>
                                  <w:rPr>
                                    <w:lang w:val="de-DE"/>
                                  </w:rPr>
                                </w:pPr>
                                <w:sdt>
                                  <w:sdtPr>
                                    <w:alias w:val="USR_Email"/>
                                    <w:tag w:val="{&quot;templafy&quot;:{&quot;id&quot;:&quot;a7e82397-4330-4a2d-815f-1be959e75fb8&quot;}}"/>
                                    <w:id w:val="106"/>
                                  </w:sdtPr>
                                  <w:sdtContent>
                                    <w:r w:rsidR="00AA5615" w:rsidRPr="00671241">
                                      <w:rPr>
                                        <w:lang w:val="de-DE"/>
                                      </w:rPr>
                                      <w:t>mlid@sdu.dk</w:t>
                                    </w:r>
                                  </w:sdtContent>
                                </w:sdt>
                                <w:bookmarkEnd w:id="7"/>
                              </w:p>
                              <w:bookmarkEnd w:id="8" w:displacedByCustomXml="next"/>
                              <w:bookmarkStart w:id="9" w:name="LAN_T_02" w:displacedByCustomXml="next"/>
                              <w:bookmarkStart w:id="10" w:name="USR_DirectPhone_DIF" w:displacedByCustomXml="next"/>
                              <w:sdt>
                                <w:sdtPr>
                                  <w:alias w:val="group"/>
                                  <w:tag w:val="{&quot;templafy&quot;:{&quot;id&quot;:&quot;630126bf-ee94-4368-a311-d987089909f8&quot;}}"/>
                                  <w:id w:val="-1478985065"/>
                                </w:sdtPr>
                                <w:sdtContent>
                                  <w:p w14:paraId="6A1B57AC" w14:textId="77777777" w:rsidR="00AA5615" w:rsidRPr="00671241" w:rsidRDefault="00000000" w:rsidP="00AA5615">
                                    <w:pPr>
                                      <w:pStyle w:val="Template"/>
                                      <w:tabs>
                                        <w:tab w:val="left" w:pos="227"/>
                                      </w:tabs>
                                      <w:rPr>
                                        <w:lang w:val="de-DE"/>
                                      </w:rPr>
                                    </w:pPr>
                                    <w:sdt>
                                      <w:sdtPr>
                                        <w:alias w:val="LAN_T_02"/>
                                        <w:tag w:val="{&quot;templafy&quot;:{&quot;id&quot;:&quot;e49b18db-0b6d-4cd0-914a-bdefddd9b3b3&quot;}}"/>
                                        <w:id w:val="108"/>
                                      </w:sdtPr>
                                      <w:sdtContent>
                                        <w:r w:rsidR="00AA5615" w:rsidRPr="00671241">
                                          <w:rPr>
                                            <w:lang w:val="de-DE"/>
                                          </w:rPr>
                                          <w:t>T</w:t>
                                        </w:r>
                                      </w:sdtContent>
                                    </w:sdt>
                                    <w:bookmarkStart w:id="11" w:name="USR_DirectPhone"/>
                                    <w:bookmarkEnd w:id="9"/>
                                    <w:r w:rsidR="00AA5615" w:rsidRPr="00671241">
                                      <w:rPr>
                                        <w:lang w:val="de-DE"/>
                                      </w:rPr>
                                      <w:t xml:space="preserve">    </w:t>
                                    </w:r>
                                    <w:sdt>
                                      <w:sdtPr>
                                        <w:alias w:val="USR_DirectPhone"/>
                                        <w:tag w:val="{&quot;templafy&quot;:{&quot;id&quot;:&quot;983811ca-47dc-4a04-82a4-391864199f35&quot;}}"/>
                                        <w:id w:val="110"/>
                                      </w:sdtPr>
                                      <w:sdtContent>
                                        <w:r w:rsidR="00AA5615" w:rsidRPr="00671241">
                                          <w:rPr>
                                            <w:lang w:val="de-DE"/>
                                          </w:rPr>
                                          <w:t>+4565503876</w:t>
                                        </w:r>
                                      </w:sdtContent>
                                    </w:sdt>
                                  </w:p>
                                  <w:bookmarkEnd w:id="11" w:displacedByCustomXml="next"/>
                                </w:sdtContent>
                              </w:sdt>
                              <w:bookmarkEnd w:id="10" w:displacedByCustomXml="next"/>
                              <w:bookmarkStart w:id="12" w:name="USR_Mobile_DIF" w:displacedByCustomXml="next"/>
                              <w:bookmarkStart w:id="13" w:name="LAN_M" w:displacedByCustomXml="next"/>
                              <w:sdt>
                                <w:sdtPr>
                                  <w:rPr>
                                    <w:vanish/>
                                  </w:rPr>
                                  <w:alias w:val="group"/>
                                  <w:tag w:val="{&quot;templafy&quot;:{&quot;id&quot;:&quot;8c3058ad-a1c7-47f2-8d2a-0d644d45608a&quot;}}"/>
                                  <w:id w:val="1240990953"/>
                                </w:sdtPr>
                                <w:sdtContent>
                                  <w:p w14:paraId="35FF540D" w14:textId="77777777" w:rsidR="00AA5615" w:rsidRPr="00671241" w:rsidRDefault="00000000" w:rsidP="00AA5615">
                                    <w:pPr>
                                      <w:pStyle w:val="Template"/>
                                      <w:tabs>
                                        <w:tab w:val="left" w:pos="227"/>
                                      </w:tabs>
                                      <w:rPr>
                                        <w:vanish/>
                                        <w:lang w:val="de-DE"/>
                                      </w:rPr>
                                    </w:pPr>
                                    <w:sdt>
                                      <w:sdtPr>
                                        <w:rPr>
                                          <w:vanish/>
                                        </w:rPr>
                                        <w:alias w:val="LAN_M"/>
                                        <w:tag w:val="{&quot;templafy&quot;:{&quot;id&quot;:&quot;f3a51dad-7989-46e9-8bcb-efaa6257db59&quot;}}"/>
                                        <w:id w:val="111"/>
                                      </w:sdtPr>
                                      <w:sdtContent>
                                        <w:r w:rsidR="00AA5615" w:rsidRPr="00671241">
                                          <w:rPr>
                                            <w:vanish/>
                                            <w:lang w:val="de-DE"/>
                                          </w:rPr>
                                          <w:t>M</w:t>
                                        </w:r>
                                      </w:sdtContent>
                                    </w:sdt>
                                    <w:bookmarkStart w:id="14" w:name="USR_Mobile"/>
                                    <w:bookmarkEnd w:id="13"/>
                                    <w:bookmarkEnd w:id="12"/>
                                    <w:r w:rsidR="00AA5615" w:rsidRPr="00671241">
                                      <w:rPr>
                                        <w:vanish/>
                                        <w:lang w:val="de-DE"/>
                                      </w:rPr>
                                      <w:t xml:space="preserve">    </w:t>
                                    </w:r>
                                    <w:sdt>
                                      <w:sdtPr>
                                        <w:rPr>
                                          <w:vanish/>
                                        </w:rPr>
                                        <w:alias w:val="USR_Mobile"/>
                                        <w:tag w:val="{&quot;templafy&quot;:{&quot;id&quot;:&quot;c484a00f-1766-4a8f-8552-08a9458f233c&quot;}}"/>
                                        <w:id w:val="113"/>
                                      </w:sdtPr>
                                      <w:sdtContent>
                                        <w:r w:rsidR="00AA5615" w:rsidRPr="00671241">
                                          <w:rPr>
                                            <w:vanish/>
                                            <w:lang w:val="de-DE"/>
                                          </w:rPr>
                                          <w:t xml:space="preserve"> </w:t>
                                        </w:r>
                                      </w:sdtContent>
                                    </w:sdt>
                                  </w:p>
                                  <w:bookmarkEnd w:id="14" w:displacedByCustomXml="next"/>
                                </w:sdtContent>
                              </w:sdt>
                            </w:tc>
                          </w:tr>
                        </w:tbl>
                        <w:p w14:paraId="32B7E7F6" w14:textId="77777777" w:rsidR="00AA5615" w:rsidRPr="00671241" w:rsidRDefault="00AA5615" w:rsidP="00AA5615">
                          <w:pPr>
                            <w:pStyle w:val="Template-Adresse"/>
                            <w:rPr>
                              <w:lang w:val="de-DE"/>
                            </w:rPr>
                          </w:pPr>
                        </w:p>
                        <w:p w14:paraId="544A9F22" w14:textId="77777777" w:rsidR="00AA5615" w:rsidRPr="00671241" w:rsidRDefault="00AA5615" w:rsidP="00AA5615">
                          <w:pPr>
                            <w:pStyle w:val="Template-Adresse"/>
                            <w:rPr>
                              <w:lang w:val="de-DE"/>
                            </w:rPr>
                          </w:pPr>
                        </w:p>
                        <w:p w14:paraId="4DC7C23A" w14:textId="77777777" w:rsidR="00AA5615" w:rsidRPr="00671241" w:rsidRDefault="00AA5615" w:rsidP="00AA5615">
                          <w:pPr>
                            <w:pStyle w:val="Template-Adresse"/>
                            <w:rPr>
                              <w:lang w:val="de-DE"/>
                            </w:rPr>
                          </w:pPr>
                        </w:p>
                        <w:p w14:paraId="037313F9" w14:textId="77777777" w:rsidR="00182651" w:rsidRPr="00671241" w:rsidRDefault="00182651" w:rsidP="00182651">
                          <w:pPr>
                            <w:pStyle w:val="Template-Adresse"/>
                            <w:rPr>
                              <w:lang w:val="de-DE"/>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1AA1180" id="_x0000_t202" coordsize="21600,21600" o:spt="202" path="m,l,21600r21600,l21600,xe">
              <v:stroke joinstyle="miter"/>
              <v:path gradientshapeok="t" o:connecttype="rect"/>
            </v:shapetype>
            <v:shape id="DocInfo" o:spid="_x0000_s1027" type="#_x0000_t202" style="position:absolute;margin-left:471.75pt;margin-top:208.5pt;width:99.75pt;height:105.75pt;z-index:25165824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" filled="f" stroked="f" strokeweight=".5pt">
              <v:textbox inset="0,0,0,0">
                <w:txbxContent>
                  <w:tbl>
                    <w:tblPr>
                      <w:tblStyle w:val="Tabel-Gitter"/>
                      <w:tblW w:w="212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127"/>
                    </w:tblGrid>
                    <w:tr w:rsidR="00AA5615" w:rsidRPr="00244D70" w14:paraId="0CCF46E1" w14:textId="77777777">
                      <w:trPr>
                        <w:trHeight w:val="720"/>
                      </w:trPr>
                      <w:tc>
                        <w:tcPr>
                          <w:tcW w:w="2127" w:type="dxa"/>
                        </w:tcPr>
                        <w:p w14:paraId="051EE1F6" w14:textId="603C2C91" w:rsidR="00BA42B0" w:rsidRPr="00CF66C4" w:rsidRDefault="00385FAC" w:rsidP="00385FAC">
                          <w:pPr>
                            <w:pStyle w:val="Template-Dato"/>
                            <w:numPr>
                              <w:ilvl w:val="0"/>
                              <w:numId w:val="31"/>
                            </w:numPr>
                          </w:pPr>
                          <w:r w:rsidRPr="00CF66C4">
                            <w:t>dec</w:t>
                          </w:r>
                          <w:r w:rsidR="00571319" w:rsidRPr="00CF66C4">
                            <w:t xml:space="preserve">. </w:t>
                          </w:r>
                          <w:r w:rsidR="001A5ABD" w:rsidRPr="00CF66C4">
                            <w:t>2024</w:t>
                          </w:r>
                        </w:p>
                      </w:tc>
                    </w:tr>
                    <w:tr w:rsidR="00AA5615" w:rsidRPr="00EB2940" w14:paraId="1F484626" w14:textId="77777777">
                      <w:trPr>
                        <w:trHeight w:val="558"/>
                      </w:trPr>
                      <w:tc>
                        <w:tcPr>
                          <w:tcW w:w="2127" w:type="dxa"/>
                        </w:tcPr>
                        <w:bookmarkStart w:id="15" w:name="FLD_Reference_HIF" w:displacedByCustomXml="next"/>
                        <w:bookmarkStart w:id="16" w:name="LAN_Jurno" w:displacedByCustomXml="next"/>
                        <w:sdt>
                          <w:sdtPr>
                            <w:alias w:val="group"/>
                            <w:tag w:val="{&quot;templafy&quot;:{&quot;id&quot;:&quot;a15c2ee4-fcad-4f48-b099-23f18e34b89d&quot;}}"/>
                            <w:id w:val="-843251933"/>
                          </w:sdtPr>
                          <w:sdtContent>
                            <w:p w14:paraId="06DED52C" w14:textId="73BBEA36" w:rsidR="00AA5615" w:rsidRPr="00671241" w:rsidRDefault="00000000" w:rsidP="00AA5615">
                              <w:pPr>
                                <w:pStyle w:val="Template"/>
                                <w:rPr>
                                  <w:lang w:val="de-DE"/>
                                </w:rPr>
                              </w:pPr>
                              <w:sdt>
                                <w:sdtPr>
                                  <w:alias w:val="LAN_Jurno"/>
                                  <w:tag w:val="{&quot;templafy&quot;:{&quot;id&quot;:&quot;167b17ee-2a41-478d-aae0-86c1044aeb68&quot;}}"/>
                                  <w:id w:val="102"/>
                                </w:sdtPr>
                                <w:sdtContent>
                                  <w:r w:rsidR="00AA5615" w:rsidRPr="00671241">
                                    <w:rPr>
                                      <w:lang w:val="de-DE"/>
                                    </w:rPr>
                                    <w:t>Sagsnr.</w:t>
                                  </w:r>
                                </w:sdtContent>
                              </w:sdt>
                              <w:bookmarkStart w:id="17" w:name="FLD_Reference"/>
                              <w:bookmarkEnd w:id="16"/>
                              <w:r w:rsidR="00AA5615" w:rsidRPr="00671241">
                                <w:rPr>
                                  <w:lang w:val="de-DE"/>
                                </w:rPr>
                                <w:t xml:space="preserve"> </w:t>
                              </w:r>
                              <w:bookmarkEnd w:id="15"/>
                              <w:sdt>
                                <w:sdtPr>
                                  <w:alias w:val="FLD_Reference"/>
                                  <w:tag w:val="{&quot;templafy&quot;:{&quot;id&quot;:&quot;5b84b6f5-dbd2-4680-ba68-60a7a0129904&quot;}}"/>
                                  <w:id w:val="104"/>
                                </w:sdtPr>
                                <w:sdtContent>
                                  <w:r w:rsidR="00385FAC">
                                    <w:rPr>
                                      <w:lang w:val="de-DE"/>
                                    </w:rPr>
                                    <w:t>24</w:t>
                                  </w:r>
                                  <w:r w:rsidR="00AA5615" w:rsidRPr="00671241">
                                    <w:rPr>
                                      <w:lang w:val="de-DE"/>
                                    </w:rPr>
                                    <w:t>/</w:t>
                                  </w:r>
                                  <w:r w:rsidR="00385FAC">
                                    <w:rPr>
                                      <w:lang w:val="de-DE"/>
                                    </w:rPr>
                                    <w:t>50219</w:t>
                                  </w:r>
                                </w:sdtContent>
                              </w:sdt>
                            </w:p>
                            <w:bookmarkEnd w:id="17" w:displacedByCustomXml="next"/>
                          </w:sdtContent>
                        </w:sdt>
                        <w:bookmarkStart w:id="18" w:name="USR_Initials"/>
                        <w:bookmarkStart w:id="19" w:name="USR_Initials_DIF"/>
                        <w:p w14:paraId="2DA4ABA3" w14:textId="77777777" w:rsidR="00AA5615" w:rsidRPr="00671241" w:rsidRDefault="00000000" w:rsidP="00AA5615">
                          <w:pPr>
                            <w:pStyle w:val="Template"/>
                            <w:rPr>
                              <w:lang w:val="de-DE"/>
                            </w:rPr>
                          </w:pPr>
                          <w:sdt>
                            <w:sdtPr>
                              <w:alias w:val="USR_Initials"/>
                              <w:tag w:val="{&quot;templafy&quot;:{&quot;id&quot;:&quot;1551e7ef-fe70-4c53-8cbe-8a07cb321423&quot;}}"/>
                              <w:id w:val="105"/>
                            </w:sdtPr>
                            <w:sdtContent>
                              <w:r w:rsidR="00AA5615" w:rsidRPr="00671241">
                                <w:rPr>
                                  <w:lang w:val="de-DE"/>
                                </w:rPr>
                                <w:t xml:space="preserve"> </w:t>
                              </w:r>
                            </w:sdtContent>
                          </w:sdt>
                          <w:bookmarkEnd w:id="18"/>
                        </w:p>
                        <w:bookmarkEnd w:id="19"/>
                        <w:p w14:paraId="21595DF7" w14:textId="77777777" w:rsidR="00AA5615" w:rsidRPr="00671241" w:rsidRDefault="00AA5615" w:rsidP="00AA5615">
                          <w:pPr>
                            <w:pStyle w:val="Template"/>
                            <w:rPr>
                              <w:lang w:val="de-DE"/>
                            </w:rPr>
                          </w:pPr>
                        </w:p>
                        <w:bookmarkStart w:id="20" w:name="USR_Email"/>
                        <w:bookmarkStart w:id="21" w:name="USR_Email_DIF"/>
                        <w:p w14:paraId="7C7686B9" w14:textId="77777777" w:rsidR="00AA5615" w:rsidRPr="00671241" w:rsidRDefault="00000000" w:rsidP="00AA5615">
                          <w:pPr>
                            <w:pStyle w:val="Template"/>
                            <w:rPr>
                              <w:lang w:val="de-DE"/>
                            </w:rPr>
                          </w:pPr>
                          <w:sdt>
                            <w:sdtPr>
                              <w:alias w:val="USR_Email"/>
                              <w:tag w:val="{&quot;templafy&quot;:{&quot;id&quot;:&quot;a7e82397-4330-4a2d-815f-1be959e75fb8&quot;}}"/>
                              <w:id w:val="106"/>
                            </w:sdtPr>
                            <w:sdtContent>
                              <w:r w:rsidR="00AA5615" w:rsidRPr="00671241">
                                <w:rPr>
                                  <w:lang w:val="de-DE"/>
                                </w:rPr>
                                <w:t>mlid@sdu.dk</w:t>
                              </w:r>
                            </w:sdtContent>
                          </w:sdt>
                          <w:bookmarkEnd w:id="20"/>
                        </w:p>
                        <w:bookmarkEnd w:id="21" w:displacedByCustomXml="next"/>
                        <w:bookmarkStart w:id="22" w:name="LAN_T_02" w:displacedByCustomXml="next"/>
                        <w:bookmarkStart w:id="23" w:name="USR_DirectPhone_DIF" w:displacedByCustomXml="next"/>
                        <w:sdt>
                          <w:sdtPr>
                            <w:alias w:val="group"/>
                            <w:tag w:val="{&quot;templafy&quot;:{&quot;id&quot;:&quot;630126bf-ee94-4368-a311-d987089909f8&quot;}}"/>
                            <w:id w:val="-1478985065"/>
                          </w:sdtPr>
                          <w:sdtContent>
                            <w:p w14:paraId="6A1B57AC" w14:textId="77777777" w:rsidR="00AA5615" w:rsidRPr="00671241" w:rsidRDefault="00000000" w:rsidP="00AA5615">
                              <w:pPr>
                                <w:pStyle w:val="Template"/>
                                <w:tabs>
                                  <w:tab w:val="left" w:pos="227"/>
                                </w:tabs>
                                <w:rPr>
                                  <w:lang w:val="de-DE"/>
                                </w:rPr>
                              </w:pPr>
                              <w:sdt>
                                <w:sdtPr>
                                  <w:alias w:val="LAN_T_02"/>
                                  <w:tag w:val="{&quot;templafy&quot;:{&quot;id&quot;:&quot;e49b18db-0b6d-4cd0-914a-bdefddd9b3b3&quot;}}"/>
                                  <w:id w:val="108"/>
                                </w:sdtPr>
                                <w:sdtContent>
                                  <w:r w:rsidR="00AA5615" w:rsidRPr="00671241">
                                    <w:rPr>
                                      <w:lang w:val="de-DE"/>
                                    </w:rPr>
                                    <w:t>T</w:t>
                                  </w:r>
                                </w:sdtContent>
                              </w:sdt>
                              <w:bookmarkStart w:id="24" w:name="USR_DirectPhone"/>
                              <w:bookmarkEnd w:id="22"/>
                              <w:r w:rsidR="00AA5615" w:rsidRPr="00671241">
                                <w:rPr>
                                  <w:lang w:val="de-DE"/>
                                </w:rPr>
                                <w:t xml:space="preserve">    </w:t>
                              </w:r>
                              <w:sdt>
                                <w:sdtPr>
                                  <w:alias w:val="USR_DirectPhone"/>
                                  <w:tag w:val="{&quot;templafy&quot;:{&quot;id&quot;:&quot;983811ca-47dc-4a04-82a4-391864199f35&quot;}}"/>
                                  <w:id w:val="110"/>
                                </w:sdtPr>
                                <w:sdtContent>
                                  <w:r w:rsidR="00AA5615" w:rsidRPr="00671241">
                                    <w:rPr>
                                      <w:lang w:val="de-DE"/>
                                    </w:rPr>
                                    <w:t>+4565503876</w:t>
                                  </w:r>
                                </w:sdtContent>
                              </w:sdt>
                            </w:p>
                            <w:bookmarkEnd w:id="24" w:displacedByCustomXml="next"/>
                          </w:sdtContent>
                        </w:sdt>
                        <w:bookmarkEnd w:id="23" w:displacedByCustomXml="next"/>
                        <w:bookmarkStart w:id="25" w:name="USR_Mobile_DIF" w:displacedByCustomXml="next"/>
                        <w:bookmarkStart w:id="26" w:name="LAN_M" w:displacedByCustomXml="next"/>
                        <w:sdt>
                          <w:sdtPr>
                            <w:rPr>
                              <w:vanish/>
                            </w:rPr>
                            <w:alias w:val="group"/>
                            <w:tag w:val="{&quot;templafy&quot;:{&quot;id&quot;:&quot;8c3058ad-a1c7-47f2-8d2a-0d644d45608a&quot;}}"/>
                            <w:id w:val="1240990953"/>
                          </w:sdtPr>
                          <w:sdtContent>
                            <w:p w14:paraId="35FF540D" w14:textId="77777777" w:rsidR="00AA5615" w:rsidRPr="00671241" w:rsidRDefault="00000000" w:rsidP="00AA5615">
                              <w:pPr>
                                <w:pStyle w:val="Template"/>
                                <w:tabs>
                                  <w:tab w:val="left" w:pos="227"/>
                                </w:tabs>
                                <w:rPr>
                                  <w:vanish/>
                                  <w:lang w:val="de-DE"/>
                                </w:rPr>
                              </w:pPr>
                              <w:sdt>
                                <w:sdtPr>
                                  <w:rPr>
                                    <w:vanish/>
                                  </w:rPr>
                                  <w:alias w:val="LAN_M"/>
                                  <w:tag w:val="{&quot;templafy&quot;:{&quot;id&quot;:&quot;f3a51dad-7989-46e9-8bcb-efaa6257db59&quot;}}"/>
                                  <w:id w:val="111"/>
                                </w:sdtPr>
                                <w:sdtContent>
                                  <w:r w:rsidR="00AA5615" w:rsidRPr="00671241">
                                    <w:rPr>
                                      <w:vanish/>
                                      <w:lang w:val="de-DE"/>
                                    </w:rPr>
                                    <w:t>M</w:t>
                                  </w:r>
                                </w:sdtContent>
                              </w:sdt>
                              <w:bookmarkStart w:id="27" w:name="USR_Mobile"/>
                              <w:bookmarkEnd w:id="26"/>
                              <w:bookmarkEnd w:id="25"/>
                              <w:r w:rsidR="00AA5615" w:rsidRPr="00671241">
                                <w:rPr>
                                  <w:vanish/>
                                  <w:lang w:val="de-DE"/>
                                </w:rPr>
                                <w:t xml:space="preserve">    </w:t>
                              </w:r>
                              <w:sdt>
                                <w:sdtPr>
                                  <w:rPr>
                                    <w:vanish/>
                                  </w:rPr>
                                  <w:alias w:val="USR_Mobile"/>
                                  <w:tag w:val="{&quot;templafy&quot;:{&quot;id&quot;:&quot;c484a00f-1766-4a8f-8552-08a9458f233c&quot;}}"/>
                                  <w:id w:val="113"/>
                                </w:sdtPr>
                                <w:sdtContent>
                                  <w:r w:rsidR="00AA5615" w:rsidRPr="00671241">
                                    <w:rPr>
                                      <w:vanish/>
                                      <w:lang w:val="de-DE"/>
                                    </w:rPr>
                                    <w:t xml:space="preserve"> </w:t>
                                  </w:r>
                                </w:sdtContent>
                              </w:sdt>
                            </w:p>
                            <w:bookmarkEnd w:id="27" w:displacedByCustomXml="next"/>
                          </w:sdtContent>
                        </w:sdt>
                      </w:tc>
                    </w:tr>
                  </w:tbl>
                  <w:p w14:paraId="32B7E7F6" w14:textId="77777777" w:rsidR="00AA5615" w:rsidRPr="00671241" w:rsidRDefault="00AA5615" w:rsidP="00AA5615">
                    <w:pPr>
                      <w:pStyle w:val="Template-Adresse"/>
                      <w:rPr>
                        <w:lang w:val="de-DE"/>
                      </w:rPr>
                    </w:pPr>
                  </w:p>
                  <w:p w14:paraId="544A9F22" w14:textId="77777777" w:rsidR="00AA5615" w:rsidRPr="00671241" w:rsidRDefault="00AA5615" w:rsidP="00AA5615">
                    <w:pPr>
                      <w:pStyle w:val="Template-Adresse"/>
                      <w:rPr>
                        <w:lang w:val="de-DE"/>
                      </w:rPr>
                    </w:pPr>
                  </w:p>
                  <w:p w14:paraId="4DC7C23A" w14:textId="77777777" w:rsidR="00AA5615" w:rsidRPr="00671241" w:rsidRDefault="00AA5615" w:rsidP="00AA5615">
                    <w:pPr>
                      <w:pStyle w:val="Template-Adresse"/>
                      <w:rPr>
                        <w:lang w:val="de-DE"/>
                      </w:rPr>
                    </w:pPr>
                  </w:p>
                  <w:p w14:paraId="037313F9" w14:textId="77777777" w:rsidR="00182651" w:rsidRPr="00671241" w:rsidRDefault="00182651" w:rsidP="00182651">
                    <w:pPr>
                      <w:pStyle w:val="Template-Adresse"/>
                      <w:rPr>
                        <w:lang w:val="de-DE"/>
                      </w:rPr>
                    </w:pPr>
                  </w:p>
                </w:txbxContent>
              </v:textbox>
              <w10:wrap anchorx="page" anchory="page"/>
            </v:shape>
          </w:pict>
        </mc:Fallback>
      </mc:AlternateContent>
    </w:r>
    <w:r>
      <w:rPr>
        <w:noProof/>
        <w:lang w:eastAsia="da-DK"/>
      </w:rPr>
      <mc:AlternateContent>
        <mc:Choice Requires="wps">
          <w:drawing>
            <wp:anchor distT="0" distB="0" distL="114300" distR="114300" simplePos="0" relativeHeight="251658245" behindDoc="0" locked="0" layoutInCell="1" allowOverlap="1" wp14:anchorId="00AB372E" wp14:editId="43709FED">
              <wp:simplePos x="0" y="0"/>
              <wp:positionH relativeFrom="page">
                <wp:posOffset>6096000</wp:posOffset>
              </wp:positionH>
              <wp:positionV relativeFrom="page">
                <wp:posOffset>1447800</wp:posOffset>
              </wp:positionV>
              <wp:extent cx="1390650" cy="899795"/>
              <wp:effectExtent l="0" t="0" r="0" b="14605"/>
              <wp:wrapNone/>
              <wp:docPr id="8" name="Institute"/>
              <wp:cNvGraphicFramePr/>
              <a:graphic xmlns:a="http://schemas.openxmlformats.org/drawingml/2006/main">
                <a:graphicData uri="http://schemas.microsoft.com/office/word/2010/wordprocessingShape">
                  <wps:wsp>
                    <wps:cNvSpPr txBox="1"/>
                    <wps:spPr>
                      <a:xfrm>
                        <a:off x="0" y="0"/>
                        <a:ext cx="1390650" cy="89979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tbl>
                          <w:tblPr>
                            <w:tblStyle w:val="Tabel-Git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127"/>
                          </w:tblGrid>
                          <w:tr w:rsidR="00E76070" w:rsidRPr="00244D70" w14:paraId="5238550E" w14:textId="77777777" w:rsidTr="00774D50">
                            <w:trPr>
                              <w:trHeight w:val="1417"/>
                            </w:trPr>
                            <w:tc>
                              <w:tcPr>
                                <w:tcW w:w="2127" w:type="dxa"/>
                              </w:tcPr>
                              <w:p w14:paraId="41E390D7" w14:textId="77777777" w:rsidR="00D0743D" w:rsidRPr="005743F4" w:rsidRDefault="00000000" w:rsidP="005743F4">
                                <w:pPr>
                                  <w:pStyle w:val="Template-Department"/>
                                  <w:rPr>
                                    <w:b w:val="0"/>
                                  </w:rPr>
                                </w:pPr>
                                <w:sdt>
                                  <w:sdtPr>
                                    <w:alias w:val="OFF_Institute"/>
                                    <w:tag w:val="{&quot;templafy&quot;:{&quot;id&quot;:&quot;f2aa6d22-484d-4822-8604-f29e45f2cfb8&quot;}}"/>
                                    <w:id w:val="127"/>
                                  </w:sdtPr>
                                  <w:sdtContent>
                                    <w:r w:rsidR="00AA5615">
                                      <w:t>Det Humanistiske Fakultet</w:t>
                                    </w:r>
                                  </w:sdtContent>
                                </w:sdt>
                              </w:p>
                            </w:tc>
                          </w:tr>
                        </w:tbl>
                        <w:p w14:paraId="5623E8D4" w14:textId="77777777" w:rsidR="00E76070" w:rsidRPr="00244D70" w:rsidRDefault="00E76070" w:rsidP="00E76070">
                          <w:pPr>
                            <w:pStyle w:val="Template-Adresse"/>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0AB372E" id="Institute" o:spid="_x0000_s1028" type="#_x0000_t202" style="position:absolute;margin-left:480pt;margin-top:114pt;width:109.5pt;height:70.85pt;z-index:251658245;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" filled="f" stroked="f" strokeweight=".5pt">
              <v:textbox inset="0,0,0,0">
                <w:txbxContent>
                  <w:tbl>
                    <w:tblPr>
                      <w:tblStyle w:val="Tabel-Git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127"/>
                    </w:tblGrid>
                    <w:tr w:rsidR="00E76070" w:rsidRPr="00244D70" w14:paraId="5238550E" w14:textId="77777777" w:rsidTr="00774D50">
                      <w:trPr>
                        <w:trHeight w:val="1417"/>
                      </w:trPr>
                      <w:tc>
                        <w:tcPr>
                          <w:tcW w:w="2127" w:type="dxa"/>
                        </w:tcPr>
                        <w:p w14:paraId="41E390D7" w14:textId="77777777" w:rsidR="00D0743D" w:rsidRPr="005743F4" w:rsidRDefault="00000000" w:rsidP="005743F4">
                          <w:pPr>
                            <w:pStyle w:val="Template-Department"/>
                            <w:rPr>
                              <w:b w:val="0"/>
                            </w:rPr>
                          </w:pPr>
                          <w:sdt>
                            <w:sdtPr>
                              <w:alias w:val="OFF_Institute"/>
                              <w:tag w:val="{&quot;templafy&quot;:{&quot;id&quot;:&quot;f2aa6d22-484d-4822-8604-f29e45f2cfb8&quot;}}"/>
                              <w:id w:val="127"/>
                            </w:sdtPr>
                            <w:sdtContent>
                              <w:r w:rsidR="00AA5615">
                                <w:t>Det Humanistiske Fakultet</w:t>
                              </w:r>
                            </w:sdtContent>
                          </w:sdt>
                        </w:p>
                      </w:tc>
                    </w:tr>
                  </w:tbl>
                  <w:p w14:paraId="5623E8D4" w14:textId="77777777" w:rsidR="00E76070" w:rsidRPr="00244D70" w:rsidRDefault="00E76070" w:rsidP="00E76070">
                    <w:pPr>
                      <w:pStyle w:val="Template-Adresse"/>
                    </w:pPr>
                  </w:p>
                </w:txbxContent>
              </v:textbox>
              <w10:wrap anchorx="page" anchory="page"/>
            </v:shape>
          </w:pict>
        </mc:Fallback>
      </mc:AlternateContent>
    </w:r>
    <w:r w:rsidR="000B3508">
      <w:fldChar w:fldCharType="begin"/>
    </w:r>
    <w:r w:rsidR="000B3508">
      <w:instrText xml:space="preserve"> ADVANCE  \d 195 </w:instrText>
    </w:r>
    <w:r w:rsidR="000B3508">
      <w:fldChar w:fldCharType="end"/>
    </w:r>
    <w:r>
      <w:rPr>
        <w:noProof/>
      </w:rPr>
      <w:drawing>
        <wp:anchor distT="0" distB="0" distL="0" distR="0" simplePos="0" relativeHeight="251658246" behindDoc="0" locked="0" layoutInCell="1" allowOverlap="1" wp14:anchorId="52B41420" wp14:editId="6174EA70">
          <wp:simplePos x="0" y="0"/>
          <wp:positionH relativeFrom="page">
            <wp:posOffset>6102000</wp:posOffset>
          </wp:positionH>
          <wp:positionV relativeFrom="page">
            <wp:posOffset>536400</wp:posOffset>
          </wp:positionV>
          <wp:extent cx="1116000" cy="301109"/>
          <wp:effectExtent l="0" t="0" r="0" b="0"/>
          <wp:wrapNone/>
          <wp:docPr id="361369046" name="Logo2"/>
          <wp:cNvGraphicFramePr/>
          <a:graphic xmlns:a="http://schemas.openxmlformats.org/drawingml/2006/main">
            <a:graphicData uri="http://schemas.openxmlformats.org/drawingml/2006/picture">
              <pic:pic xmlns:pic="http://schemas.openxmlformats.org/drawingml/2006/picture">
                <pic:nvPicPr>
                  <pic:cNvPr id="361369046" name="Logo2"/>
                  <pic:cNvPicPr/>
                </pic:nvPicPr>
                <pic:blipFill>
                  <a:blip r:embed="rId1"/>
                  <a:srcRect/>
                  <a:stretch/>
                </pic:blipFill>
                <pic:spPr>
                  <a:xfrm>
                    <a:off x="0" y="0"/>
                    <a:ext cx="1116000" cy="301109"/>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6E623E5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D8F83A50"/>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DB6C66B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CD457C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C86E9E7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3B02305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E62340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268648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84D2024C"/>
    <w:lvl w:ilvl="0">
      <w:start w:val="1"/>
      <w:numFmt w:val="decimal"/>
      <w:lvlText w:val="%1."/>
      <w:lvlJc w:val="left"/>
      <w:pPr>
        <w:tabs>
          <w:tab w:val="num" w:pos="360"/>
        </w:tabs>
        <w:ind w:left="360" w:hanging="360"/>
      </w:pPr>
    </w:lvl>
  </w:abstractNum>
  <w:abstractNum w:abstractNumId="9" w15:restartNumberingAfterBreak="0">
    <w:nsid w:val="00CD705B"/>
    <w:multiLevelType w:val="hybridMultilevel"/>
    <w:tmpl w:val="6D222622"/>
    <w:lvl w:ilvl="0" w:tplc="48BCDCA0">
      <w:start w:val="3"/>
      <w:numFmt w:val="decimal"/>
      <w:lvlText w:val="%1."/>
      <w:lvlJc w:val="left"/>
      <w:pPr>
        <w:ind w:left="1080" w:hanging="360"/>
      </w:pPr>
      <w:rPr>
        <w:rFonts w:hint="default"/>
      </w:rPr>
    </w:lvl>
    <w:lvl w:ilvl="1" w:tplc="04060019" w:tentative="1">
      <w:start w:val="1"/>
      <w:numFmt w:val="lowerLetter"/>
      <w:lvlText w:val="%2."/>
      <w:lvlJc w:val="left"/>
      <w:pPr>
        <w:ind w:left="1800" w:hanging="360"/>
      </w:pPr>
    </w:lvl>
    <w:lvl w:ilvl="2" w:tplc="0406001B" w:tentative="1">
      <w:start w:val="1"/>
      <w:numFmt w:val="lowerRoman"/>
      <w:lvlText w:val="%3."/>
      <w:lvlJc w:val="right"/>
      <w:pPr>
        <w:ind w:left="2520" w:hanging="180"/>
      </w:pPr>
    </w:lvl>
    <w:lvl w:ilvl="3" w:tplc="0406000F" w:tentative="1">
      <w:start w:val="1"/>
      <w:numFmt w:val="decimal"/>
      <w:lvlText w:val="%4."/>
      <w:lvlJc w:val="left"/>
      <w:pPr>
        <w:ind w:left="3240" w:hanging="360"/>
      </w:pPr>
    </w:lvl>
    <w:lvl w:ilvl="4" w:tplc="04060019" w:tentative="1">
      <w:start w:val="1"/>
      <w:numFmt w:val="lowerLetter"/>
      <w:lvlText w:val="%5."/>
      <w:lvlJc w:val="left"/>
      <w:pPr>
        <w:ind w:left="3960" w:hanging="360"/>
      </w:pPr>
    </w:lvl>
    <w:lvl w:ilvl="5" w:tplc="0406001B" w:tentative="1">
      <w:start w:val="1"/>
      <w:numFmt w:val="lowerRoman"/>
      <w:lvlText w:val="%6."/>
      <w:lvlJc w:val="right"/>
      <w:pPr>
        <w:ind w:left="4680" w:hanging="180"/>
      </w:pPr>
    </w:lvl>
    <w:lvl w:ilvl="6" w:tplc="0406000F" w:tentative="1">
      <w:start w:val="1"/>
      <w:numFmt w:val="decimal"/>
      <w:lvlText w:val="%7."/>
      <w:lvlJc w:val="left"/>
      <w:pPr>
        <w:ind w:left="5400" w:hanging="360"/>
      </w:pPr>
    </w:lvl>
    <w:lvl w:ilvl="7" w:tplc="04060019" w:tentative="1">
      <w:start w:val="1"/>
      <w:numFmt w:val="lowerLetter"/>
      <w:lvlText w:val="%8."/>
      <w:lvlJc w:val="left"/>
      <w:pPr>
        <w:ind w:left="6120" w:hanging="360"/>
      </w:pPr>
    </w:lvl>
    <w:lvl w:ilvl="8" w:tplc="0406001B" w:tentative="1">
      <w:start w:val="1"/>
      <w:numFmt w:val="lowerRoman"/>
      <w:lvlText w:val="%9."/>
      <w:lvlJc w:val="right"/>
      <w:pPr>
        <w:ind w:left="6840" w:hanging="180"/>
      </w:pPr>
    </w:lvl>
  </w:abstractNum>
  <w:abstractNum w:abstractNumId="10" w15:restartNumberingAfterBreak="0">
    <w:nsid w:val="042F2D48"/>
    <w:multiLevelType w:val="hybridMultilevel"/>
    <w:tmpl w:val="5CEE7478"/>
    <w:lvl w:ilvl="0" w:tplc="87B6BCAA">
      <w:start w:val="3"/>
      <w:numFmt w:val="decimal"/>
      <w:lvlText w:val="%1."/>
      <w:lvlJc w:val="left"/>
      <w:pPr>
        <w:ind w:left="1080" w:hanging="360"/>
      </w:pPr>
      <w:rPr>
        <w:rFonts w:hint="default"/>
      </w:rPr>
    </w:lvl>
    <w:lvl w:ilvl="1" w:tplc="04060019" w:tentative="1">
      <w:start w:val="1"/>
      <w:numFmt w:val="lowerLetter"/>
      <w:lvlText w:val="%2."/>
      <w:lvlJc w:val="left"/>
      <w:pPr>
        <w:ind w:left="1800" w:hanging="360"/>
      </w:pPr>
    </w:lvl>
    <w:lvl w:ilvl="2" w:tplc="0406001B" w:tentative="1">
      <w:start w:val="1"/>
      <w:numFmt w:val="lowerRoman"/>
      <w:lvlText w:val="%3."/>
      <w:lvlJc w:val="right"/>
      <w:pPr>
        <w:ind w:left="2520" w:hanging="180"/>
      </w:pPr>
    </w:lvl>
    <w:lvl w:ilvl="3" w:tplc="0406000F" w:tentative="1">
      <w:start w:val="1"/>
      <w:numFmt w:val="decimal"/>
      <w:lvlText w:val="%4."/>
      <w:lvlJc w:val="left"/>
      <w:pPr>
        <w:ind w:left="3240" w:hanging="360"/>
      </w:pPr>
    </w:lvl>
    <w:lvl w:ilvl="4" w:tplc="04060019" w:tentative="1">
      <w:start w:val="1"/>
      <w:numFmt w:val="lowerLetter"/>
      <w:lvlText w:val="%5."/>
      <w:lvlJc w:val="left"/>
      <w:pPr>
        <w:ind w:left="3960" w:hanging="360"/>
      </w:pPr>
    </w:lvl>
    <w:lvl w:ilvl="5" w:tplc="0406001B" w:tentative="1">
      <w:start w:val="1"/>
      <w:numFmt w:val="lowerRoman"/>
      <w:lvlText w:val="%6."/>
      <w:lvlJc w:val="right"/>
      <w:pPr>
        <w:ind w:left="4680" w:hanging="180"/>
      </w:pPr>
    </w:lvl>
    <w:lvl w:ilvl="6" w:tplc="0406000F" w:tentative="1">
      <w:start w:val="1"/>
      <w:numFmt w:val="decimal"/>
      <w:lvlText w:val="%7."/>
      <w:lvlJc w:val="left"/>
      <w:pPr>
        <w:ind w:left="5400" w:hanging="360"/>
      </w:pPr>
    </w:lvl>
    <w:lvl w:ilvl="7" w:tplc="04060019" w:tentative="1">
      <w:start w:val="1"/>
      <w:numFmt w:val="lowerLetter"/>
      <w:lvlText w:val="%8."/>
      <w:lvlJc w:val="left"/>
      <w:pPr>
        <w:ind w:left="6120" w:hanging="360"/>
      </w:pPr>
    </w:lvl>
    <w:lvl w:ilvl="8" w:tplc="0406001B" w:tentative="1">
      <w:start w:val="1"/>
      <w:numFmt w:val="lowerRoman"/>
      <w:lvlText w:val="%9."/>
      <w:lvlJc w:val="right"/>
      <w:pPr>
        <w:ind w:left="6840" w:hanging="180"/>
      </w:pPr>
    </w:lvl>
  </w:abstractNum>
  <w:abstractNum w:abstractNumId="11" w15:restartNumberingAfterBreak="0">
    <w:nsid w:val="06063FDB"/>
    <w:multiLevelType w:val="hybridMultilevel"/>
    <w:tmpl w:val="F7B8D686"/>
    <w:lvl w:ilvl="0" w:tplc="4AD42B8C">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2" w15:restartNumberingAfterBreak="0">
    <w:nsid w:val="0A82587D"/>
    <w:multiLevelType w:val="hybridMultilevel"/>
    <w:tmpl w:val="13CE0C7C"/>
    <w:lvl w:ilvl="0" w:tplc="45E4A08E">
      <w:numFmt w:val="bullet"/>
      <w:lvlText w:val="-"/>
      <w:lvlJc w:val="left"/>
      <w:pPr>
        <w:ind w:left="720" w:hanging="360"/>
      </w:pPr>
      <w:rPr>
        <w:rFonts w:ascii="Arial" w:eastAsiaTheme="minorHAnsi" w:hAnsi="Arial" w:cs="Aria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3" w15:restartNumberingAfterBreak="0">
    <w:nsid w:val="0D187A85"/>
    <w:multiLevelType w:val="hybridMultilevel"/>
    <w:tmpl w:val="8794CE30"/>
    <w:lvl w:ilvl="0" w:tplc="FC84FDF6">
      <w:start w:val="12"/>
      <w:numFmt w:val="decimal"/>
      <w:lvlText w:val="%1"/>
      <w:lvlJc w:val="left"/>
      <w:pPr>
        <w:ind w:left="1080" w:hanging="360"/>
      </w:pPr>
      <w:rPr>
        <w:rFonts w:hint="default"/>
      </w:rPr>
    </w:lvl>
    <w:lvl w:ilvl="1" w:tplc="04060019" w:tentative="1">
      <w:start w:val="1"/>
      <w:numFmt w:val="lowerLetter"/>
      <w:lvlText w:val="%2."/>
      <w:lvlJc w:val="left"/>
      <w:pPr>
        <w:ind w:left="1800" w:hanging="360"/>
      </w:pPr>
    </w:lvl>
    <w:lvl w:ilvl="2" w:tplc="0406001B" w:tentative="1">
      <w:start w:val="1"/>
      <w:numFmt w:val="lowerRoman"/>
      <w:lvlText w:val="%3."/>
      <w:lvlJc w:val="right"/>
      <w:pPr>
        <w:ind w:left="2520" w:hanging="180"/>
      </w:pPr>
    </w:lvl>
    <w:lvl w:ilvl="3" w:tplc="0406000F" w:tentative="1">
      <w:start w:val="1"/>
      <w:numFmt w:val="decimal"/>
      <w:lvlText w:val="%4."/>
      <w:lvlJc w:val="left"/>
      <w:pPr>
        <w:ind w:left="3240" w:hanging="360"/>
      </w:pPr>
    </w:lvl>
    <w:lvl w:ilvl="4" w:tplc="04060019" w:tentative="1">
      <w:start w:val="1"/>
      <w:numFmt w:val="lowerLetter"/>
      <w:lvlText w:val="%5."/>
      <w:lvlJc w:val="left"/>
      <w:pPr>
        <w:ind w:left="3960" w:hanging="360"/>
      </w:pPr>
    </w:lvl>
    <w:lvl w:ilvl="5" w:tplc="0406001B" w:tentative="1">
      <w:start w:val="1"/>
      <w:numFmt w:val="lowerRoman"/>
      <w:lvlText w:val="%6."/>
      <w:lvlJc w:val="right"/>
      <w:pPr>
        <w:ind w:left="4680" w:hanging="180"/>
      </w:pPr>
    </w:lvl>
    <w:lvl w:ilvl="6" w:tplc="0406000F" w:tentative="1">
      <w:start w:val="1"/>
      <w:numFmt w:val="decimal"/>
      <w:lvlText w:val="%7."/>
      <w:lvlJc w:val="left"/>
      <w:pPr>
        <w:ind w:left="5400" w:hanging="360"/>
      </w:pPr>
    </w:lvl>
    <w:lvl w:ilvl="7" w:tplc="04060019" w:tentative="1">
      <w:start w:val="1"/>
      <w:numFmt w:val="lowerLetter"/>
      <w:lvlText w:val="%8."/>
      <w:lvlJc w:val="left"/>
      <w:pPr>
        <w:ind w:left="6120" w:hanging="360"/>
      </w:pPr>
    </w:lvl>
    <w:lvl w:ilvl="8" w:tplc="0406001B" w:tentative="1">
      <w:start w:val="1"/>
      <w:numFmt w:val="lowerRoman"/>
      <w:lvlText w:val="%9."/>
      <w:lvlJc w:val="right"/>
      <w:pPr>
        <w:ind w:left="6840" w:hanging="180"/>
      </w:pPr>
    </w:lvl>
  </w:abstractNum>
  <w:abstractNum w:abstractNumId="14" w15:restartNumberingAfterBreak="0">
    <w:nsid w:val="0F2351E9"/>
    <w:multiLevelType w:val="hybridMultilevel"/>
    <w:tmpl w:val="70328770"/>
    <w:lvl w:ilvl="0" w:tplc="28C2FF6C">
      <w:start w:val="1"/>
      <w:numFmt w:val="decimal"/>
      <w:lvlText w:val="%1."/>
      <w:lvlJc w:val="left"/>
      <w:pPr>
        <w:ind w:left="502" w:hanging="360"/>
      </w:pPr>
      <w:rPr>
        <w:rFonts w:hint="default"/>
      </w:rPr>
    </w:lvl>
    <w:lvl w:ilvl="1" w:tplc="04060019" w:tentative="1">
      <w:start w:val="1"/>
      <w:numFmt w:val="lowerLetter"/>
      <w:lvlText w:val="%2."/>
      <w:lvlJc w:val="left"/>
      <w:pPr>
        <w:ind w:left="1222" w:hanging="360"/>
      </w:pPr>
    </w:lvl>
    <w:lvl w:ilvl="2" w:tplc="0406001B" w:tentative="1">
      <w:start w:val="1"/>
      <w:numFmt w:val="lowerRoman"/>
      <w:lvlText w:val="%3."/>
      <w:lvlJc w:val="right"/>
      <w:pPr>
        <w:ind w:left="1942" w:hanging="180"/>
      </w:pPr>
    </w:lvl>
    <w:lvl w:ilvl="3" w:tplc="0406000F" w:tentative="1">
      <w:start w:val="1"/>
      <w:numFmt w:val="decimal"/>
      <w:lvlText w:val="%4."/>
      <w:lvlJc w:val="left"/>
      <w:pPr>
        <w:ind w:left="2662" w:hanging="360"/>
      </w:pPr>
    </w:lvl>
    <w:lvl w:ilvl="4" w:tplc="04060019" w:tentative="1">
      <w:start w:val="1"/>
      <w:numFmt w:val="lowerLetter"/>
      <w:lvlText w:val="%5."/>
      <w:lvlJc w:val="left"/>
      <w:pPr>
        <w:ind w:left="3382" w:hanging="360"/>
      </w:pPr>
    </w:lvl>
    <w:lvl w:ilvl="5" w:tplc="0406001B" w:tentative="1">
      <w:start w:val="1"/>
      <w:numFmt w:val="lowerRoman"/>
      <w:lvlText w:val="%6."/>
      <w:lvlJc w:val="right"/>
      <w:pPr>
        <w:ind w:left="4102" w:hanging="180"/>
      </w:pPr>
    </w:lvl>
    <w:lvl w:ilvl="6" w:tplc="0406000F" w:tentative="1">
      <w:start w:val="1"/>
      <w:numFmt w:val="decimal"/>
      <w:lvlText w:val="%7."/>
      <w:lvlJc w:val="left"/>
      <w:pPr>
        <w:ind w:left="4822" w:hanging="360"/>
      </w:pPr>
    </w:lvl>
    <w:lvl w:ilvl="7" w:tplc="04060019" w:tentative="1">
      <w:start w:val="1"/>
      <w:numFmt w:val="lowerLetter"/>
      <w:lvlText w:val="%8."/>
      <w:lvlJc w:val="left"/>
      <w:pPr>
        <w:ind w:left="5542" w:hanging="360"/>
      </w:pPr>
    </w:lvl>
    <w:lvl w:ilvl="8" w:tplc="0406001B" w:tentative="1">
      <w:start w:val="1"/>
      <w:numFmt w:val="lowerRoman"/>
      <w:lvlText w:val="%9."/>
      <w:lvlJc w:val="right"/>
      <w:pPr>
        <w:ind w:left="6262" w:hanging="180"/>
      </w:pPr>
    </w:lvl>
  </w:abstractNum>
  <w:abstractNum w:abstractNumId="15" w15:restartNumberingAfterBreak="0">
    <w:nsid w:val="25E74B0B"/>
    <w:multiLevelType w:val="multilevel"/>
    <w:tmpl w:val="5C5A649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2F9B7D5B"/>
    <w:multiLevelType w:val="hybridMultilevel"/>
    <w:tmpl w:val="7DF6B232"/>
    <w:lvl w:ilvl="0" w:tplc="0406000F">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7" w15:restartNumberingAfterBreak="0">
    <w:nsid w:val="3B9F7A81"/>
    <w:multiLevelType w:val="hybridMultilevel"/>
    <w:tmpl w:val="FC642ED2"/>
    <w:lvl w:ilvl="0" w:tplc="04060001">
      <w:start w:val="1"/>
      <w:numFmt w:val="bullet"/>
      <w:lvlText w:val=""/>
      <w:lvlJc w:val="left"/>
      <w:pPr>
        <w:ind w:left="1080" w:hanging="360"/>
      </w:pPr>
      <w:rPr>
        <w:rFonts w:ascii="Symbol" w:hAnsi="Symbol" w:hint="default"/>
      </w:rPr>
    </w:lvl>
    <w:lvl w:ilvl="1" w:tplc="04060003" w:tentative="1">
      <w:start w:val="1"/>
      <w:numFmt w:val="bullet"/>
      <w:lvlText w:val="o"/>
      <w:lvlJc w:val="left"/>
      <w:pPr>
        <w:ind w:left="1800" w:hanging="360"/>
      </w:pPr>
      <w:rPr>
        <w:rFonts w:ascii="Courier New" w:hAnsi="Courier New" w:cs="Courier New" w:hint="default"/>
      </w:rPr>
    </w:lvl>
    <w:lvl w:ilvl="2" w:tplc="04060005" w:tentative="1">
      <w:start w:val="1"/>
      <w:numFmt w:val="bullet"/>
      <w:lvlText w:val=""/>
      <w:lvlJc w:val="left"/>
      <w:pPr>
        <w:ind w:left="2520" w:hanging="360"/>
      </w:pPr>
      <w:rPr>
        <w:rFonts w:ascii="Wingdings" w:hAnsi="Wingdings" w:hint="default"/>
      </w:rPr>
    </w:lvl>
    <w:lvl w:ilvl="3" w:tplc="04060001" w:tentative="1">
      <w:start w:val="1"/>
      <w:numFmt w:val="bullet"/>
      <w:lvlText w:val=""/>
      <w:lvlJc w:val="left"/>
      <w:pPr>
        <w:ind w:left="3240" w:hanging="360"/>
      </w:pPr>
      <w:rPr>
        <w:rFonts w:ascii="Symbol" w:hAnsi="Symbol" w:hint="default"/>
      </w:rPr>
    </w:lvl>
    <w:lvl w:ilvl="4" w:tplc="04060003" w:tentative="1">
      <w:start w:val="1"/>
      <w:numFmt w:val="bullet"/>
      <w:lvlText w:val="o"/>
      <w:lvlJc w:val="left"/>
      <w:pPr>
        <w:ind w:left="3960" w:hanging="360"/>
      </w:pPr>
      <w:rPr>
        <w:rFonts w:ascii="Courier New" w:hAnsi="Courier New" w:cs="Courier New" w:hint="default"/>
      </w:rPr>
    </w:lvl>
    <w:lvl w:ilvl="5" w:tplc="04060005" w:tentative="1">
      <w:start w:val="1"/>
      <w:numFmt w:val="bullet"/>
      <w:lvlText w:val=""/>
      <w:lvlJc w:val="left"/>
      <w:pPr>
        <w:ind w:left="4680" w:hanging="360"/>
      </w:pPr>
      <w:rPr>
        <w:rFonts w:ascii="Wingdings" w:hAnsi="Wingdings" w:hint="default"/>
      </w:rPr>
    </w:lvl>
    <w:lvl w:ilvl="6" w:tplc="04060001" w:tentative="1">
      <w:start w:val="1"/>
      <w:numFmt w:val="bullet"/>
      <w:lvlText w:val=""/>
      <w:lvlJc w:val="left"/>
      <w:pPr>
        <w:ind w:left="5400" w:hanging="360"/>
      </w:pPr>
      <w:rPr>
        <w:rFonts w:ascii="Symbol" w:hAnsi="Symbol" w:hint="default"/>
      </w:rPr>
    </w:lvl>
    <w:lvl w:ilvl="7" w:tplc="04060003" w:tentative="1">
      <w:start w:val="1"/>
      <w:numFmt w:val="bullet"/>
      <w:lvlText w:val="o"/>
      <w:lvlJc w:val="left"/>
      <w:pPr>
        <w:ind w:left="6120" w:hanging="360"/>
      </w:pPr>
      <w:rPr>
        <w:rFonts w:ascii="Courier New" w:hAnsi="Courier New" w:cs="Courier New" w:hint="default"/>
      </w:rPr>
    </w:lvl>
    <w:lvl w:ilvl="8" w:tplc="04060005" w:tentative="1">
      <w:start w:val="1"/>
      <w:numFmt w:val="bullet"/>
      <w:lvlText w:val=""/>
      <w:lvlJc w:val="left"/>
      <w:pPr>
        <w:ind w:left="6840" w:hanging="360"/>
      </w:pPr>
      <w:rPr>
        <w:rFonts w:ascii="Wingdings" w:hAnsi="Wingdings" w:hint="default"/>
      </w:rPr>
    </w:lvl>
  </w:abstractNum>
  <w:abstractNum w:abstractNumId="18" w15:restartNumberingAfterBreak="0">
    <w:nsid w:val="3CDA3593"/>
    <w:multiLevelType w:val="hybridMultilevel"/>
    <w:tmpl w:val="9A8C56F2"/>
    <w:lvl w:ilvl="0" w:tplc="0406000F">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9" w15:restartNumberingAfterBreak="0">
    <w:nsid w:val="426E4323"/>
    <w:multiLevelType w:val="hybridMultilevel"/>
    <w:tmpl w:val="D8B2D73A"/>
    <w:lvl w:ilvl="0" w:tplc="59B00E60">
      <w:numFmt w:val="bullet"/>
      <w:lvlText w:val="-"/>
      <w:lvlJc w:val="left"/>
      <w:pPr>
        <w:ind w:left="720" w:hanging="360"/>
      </w:pPr>
      <w:rPr>
        <w:rFonts w:ascii="Arial" w:eastAsiaTheme="minorHAnsi" w:hAnsi="Arial" w:cs="Arial" w:hint="default"/>
      </w:rPr>
    </w:lvl>
    <w:lvl w:ilvl="1" w:tplc="04060003">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0" w15:restartNumberingAfterBreak="0">
    <w:nsid w:val="47D03C5D"/>
    <w:multiLevelType w:val="hybridMultilevel"/>
    <w:tmpl w:val="167619AE"/>
    <w:lvl w:ilvl="0" w:tplc="0406000F">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21" w15:restartNumberingAfterBreak="0">
    <w:nsid w:val="4AD109F1"/>
    <w:multiLevelType w:val="hybridMultilevel"/>
    <w:tmpl w:val="D90C46AA"/>
    <w:lvl w:ilvl="0" w:tplc="29A4BDE0">
      <w:start w:val="23"/>
      <w:numFmt w:val="decimal"/>
      <w:lvlText w:val="%1."/>
      <w:lvlJc w:val="left"/>
      <w:pPr>
        <w:ind w:left="1080" w:hanging="360"/>
      </w:pPr>
      <w:rPr>
        <w:rFonts w:hint="default"/>
      </w:rPr>
    </w:lvl>
    <w:lvl w:ilvl="1" w:tplc="04060019" w:tentative="1">
      <w:start w:val="1"/>
      <w:numFmt w:val="lowerLetter"/>
      <w:lvlText w:val="%2."/>
      <w:lvlJc w:val="left"/>
      <w:pPr>
        <w:ind w:left="1800" w:hanging="360"/>
      </w:pPr>
    </w:lvl>
    <w:lvl w:ilvl="2" w:tplc="0406001B" w:tentative="1">
      <w:start w:val="1"/>
      <w:numFmt w:val="lowerRoman"/>
      <w:lvlText w:val="%3."/>
      <w:lvlJc w:val="right"/>
      <w:pPr>
        <w:ind w:left="2520" w:hanging="180"/>
      </w:pPr>
    </w:lvl>
    <w:lvl w:ilvl="3" w:tplc="0406000F" w:tentative="1">
      <w:start w:val="1"/>
      <w:numFmt w:val="decimal"/>
      <w:lvlText w:val="%4."/>
      <w:lvlJc w:val="left"/>
      <w:pPr>
        <w:ind w:left="3240" w:hanging="360"/>
      </w:pPr>
    </w:lvl>
    <w:lvl w:ilvl="4" w:tplc="04060019" w:tentative="1">
      <w:start w:val="1"/>
      <w:numFmt w:val="lowerLetter"/>
      <w:lvlText w:val="%5."/>
      <w:lvlJc w:val="left"/>
      <w:pPr>
        <w:ind w:left="3960" w:hanging="360"/>
      </w:pPr>
    </w:lvl>
    <w:lvl w:ilvl="5" w:tplc="0406001B" w:tentative="1">
      <w:start w:val="1"/>
      <w:numFmt w:val="lowerRoman"/>
      <w:lvlText w:val="%6."/>
      <w:lvlJc w:val="right"/>
      <w:pPr>
        <w:ind w:left="4680" w:hanging="180"/>
      </w:pPr>
    </w:lvl>
    <w:lvl w:ilvl="6" w:tplc="0406000F" w:tentative="1">
      <w:start w:val="1"/>
      <w:numFmt w:val="decimal"/>
      <w:lvlText w:val="%7."/>
      <w:lvlJc w:val="left"/>
      <w:pPr>
        <w:ind w:left="5400" w:hanging="360"/>
      </w:pPr>
    </w:lvl>
    <w:lvl w:ilvl="7" w:tplc="04060019" w:tentative="1">
      <w:start w:val="1"/>
      <w:numFmt w:val="lowerLetter"/>
      <w:lvlText w:val="%8."/>
      <w:lvlJc w:val="left"/>
      <w:pPr>
        <w:ind w:left="6120" w:hanging="360"/>
      </w:pPr>
    </w:lvl>
    <w:lvl w:ilvl="8" w:tplc="0406001B" w:tentative="1">
      <w:start w:val="1"/>
      <w:numFmt w:val="lowerRoman"/>
      <w:lvlText w:val="%9."/>
      <w:lvlJc w:val="right"/>
      <w:pPr>
        <w:ind w:left="6840" w:hanging="180"/>
      </w:pPr>
    </w:lvl>
  </w:abstractNum>
  <w:abstractNum w:abstractNumId="22" w15:restartNumberingAfterBreak="0">
    <w:nsid w:val="54BA1C0B"/>
    <w:multiLevelType w:val="hybridMultilevel"/>
    <w:tmpl w:val="42006826"/>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3" w15:restartNumberingAfterBreak="0">
    <w:nsid w:val="59D57B64"/>
    <w:multiLevelType w:val="hybridMultilevel"/>
    <w:tmpl w:val="0950AF2E"/>
    <w:lvl w:ilvl="0" w:tplc="04060001">
      <w:start w:val="1"/>
      <w:numFmt w:val="bullet"/>
      <w:lvlText w:val=""/>
      <w:lvlJc w:val="left"/>
      <w:pPr>
        <w:ind w:left="360" w:hanging="360"/>
      </w:pPr>
      <w:rPr>
        <w:rFonts w:ascii="Symbol" w:hAnsi="Symbol" w:hint="default"/>
      </w:rPr>
    </w:lvl>
    <w:lvl w:ilvl="1" w:tplc="04060003" w:tentative="1">
      <w:start w:val="1"/>
      <w:numFmt w:val="bullet"/>
      <w:lvlText w:val="o"/>
      <w:lvlJc w:val="left"/>
      <w:pPr>
        <w:ind w:left="1080" w:hanging="360"/>
      </w:pPr>
      <w:rPr>
        <w:rFonts w:ascii="Courier New" w:hAnsi="Courier New" w:cs="Courier New" w:hint="default"/>
      </w:rPr>
    </w:lvl>
    <w:lvl w:ilvl="2" w:tplc="04060005" w:tentative="1">
      <w:start w:val="1"/>
      <w:numFmt w:val="bullet"/>
      <w:lvlText w:val=""/>
      <w:lvlJc w:val="left"/>
      <w:pPr>
        <w:ind w:left="1800" w:hanging="360"/>
      </w:pPr>
      <w:rPr>
        <w:rFonts w:ascii="Wingdings" w:hAnsi="Wingdings" w:hint="default"/>
      </w:rPr>
    </w:lvl>
    <w:lvl w:ilvl="3" w:tplc="04060001" w:tentative="1">
      <w:start w:val="1"/>
      <w:numFmt w:val="bullet"/>
      <w:lvlText w:val=""/>
      <w:lvlJc w:val="left"/>
      <w:pPr>
        <w:ind w:left="2520" w:hanging="360"/>
      </w:pPr>
      <w:rPr>
        <w:rFonts w:ascii="Symbol" w:hAnsi="Symbol" w:hint="default"/>
      </w:rPr>
    </w:lvl>
    <w:lvl w:ilvl="4" w:tplc="04060003" w:tentative="1">
      <w:start w:val="1"/>
      <w:numFmt w:val="bullet"/>
      <w:lvlText w:val="o"/>
      <w:lvlJc w:val="left"/>
      <w:pPr>
        <w:ind w:left="3240" w:hanging="360"/>
      </w:pPr>
      <w:rPr>
        <w:rFonts w:ascii="Courier New" w:hAnsi="Courier New" w:cs="Courier New" w:hint="default"/>
      </w:rPr>
    </w:lvl>
    <w:lvl w:ilvl="5" w:tplc="04060005" w:tentative="1">
      <w:start w:val="1"/>
      <w:numFmt w:val="bullet"/>
      <w:lvlText w:val=""/>
      <w:lvlJc w:val="left"/>
      <w:pPr>
        <w:ind w:left="3960" w:hanging="360"/>
      </w:pPr>
      <w:rPr>
        <w:rFonts w:ascii="Wingdings" w:hAnsi="Wingdings" w:hint="default"/>
      </w:rPr>
    </w:lvl>
    <w:lvl w:ilvl="6" w:tplc="04060001" w:tentative="1">
      <w:start w:val="1"/>
      <w:numFmt w:val="bullet"/>
      <w:lvlText w:val=""/>
      <w:lvlJc w:val="left"/>
      <w:pPr>
        <w:ind w:left="4680" w:hanging="360"/>
      </w:pPr>
      <w:rPr>
        <w:rFonts w:ascii="Symbol" w:hAnsi="Symbol" w:hint="default"/>
      </w:rPr>
    </w:lvl>
    <w:lvl w:ilvl="7" w:tplc="04060003" w:tentative="1">
      <w:start w:val="1"/>
      <w:numFmt w:val="bullet"/>
      <w:lvlText w:val="o"/>
      <w:lvlJc w:val="left"/>
      <w:pPr>
        <w:ind w:left="5400" w:hanging="360"/>
      </w:pPr>
      <w:rPr>
        <w:rFonts w:ascii="Courier New" w:hAnsi="Courier New" w:cs="Courier New" w:hint="default"/>
      </w:rPr>
    </w:lvl>
    <w:lvl w:ilvl="8" w:tplc="04060005" w:tentative="1">
      <w:start w:val="1"/>
      <w:numFmt w:val="bullet"/>
      <w:lvlText w:val=""/>
      <w:lvlJc w:val="left"/>
      <w:pPr>
        <w:ind w:left="6120" w:hanging="360"/>
      </w:pPr>
      <w:rPr>
        <w:rFonts w:ascii="Wingdings" w:hAnsi="Wingdings" w:hint="default"/>
      </w:rPr>
    </w:lvl>
  </w:abstractNum>
  <w:abstractNum w:abstractNumId="24" w15:restartNumberingAfterBreak="0">
    <w:nsid w:val="5C6B4324"/>
    <w:multiLevelType w:val="hybridMultilevel"/>
    <w:tmpl w:val="0F5A7694"/>
    <w:lvl w:ilvl="0" w:tplc="04060001">
      <w:start w:val="1"/>
      <w:numFmt w:val="bullet"/>
      <w:lvlText w:val=""/>
      <w:lvlJc w:val="left"/>
      <w:pPr>
        <w:ind w:left="360" w:hanging="360"/>
      </w:pPr>
      <w:rPr>
        <w:rFonts w:ascii="Symbol" w:hAnsi="Symbol" w:hint="default"/>
      </w:rPr>
    </w:lvl>
    <w:lvl w:ilvl="1" w:tplc="04060003" w:tentative="1">
      <w:start w:val="1"/>
      <w:numFmt w:val="bullet"/>
      <w:lvlText w:val="o"/>
      <w:lvlJc w:val="left"/>
      <w:pPr>
        <w:ind w:left="1080" w:hanging="360"/>
      </w:pPr>
      <w:rPr>
        <w:rFonts w:ascii="Courier New" w:hAnsi="Courier New" w:cs="Courier New" w:hint="default"/>
      </w:rPr>
    </w:lvl>
    <w:lvl w:ilvl="2" w:tplc="04060005" w:tentative="1">
      <w:start w:val="1"/>
      <w:numFmt w:val="bullet"/>
      <w:lvlText w:val=""/>
      <w:lvlJc w:val="left"/>
      <w:pPr>
        <w:ind w:left="1800" w:hanging="360"/>
      </w:pPr>
      <w:rPr>
        <w:rFonts w:ascii="Wingdings" w:hAnsi="Wingdings" w:hint="default"/>
      </w:rPr>
    </w:lvl>
    <w:lvl w:ilvl="3" w:tplc="04060001" w:tentative="1">
      <w:start w:val="1"/>
      <w:numFmt w:val="bullet"/>
      <w:lvlText w:val=""/>
      <w:lvlJc w:val="left"/>
      <w:pPr>
        <w:ind w:left="2520" w:hanging="360"/>
      </w:pPr>
      <w:rPr>
        <w:rFonts w:ascii="Symbol" w:hAnsi="Symbol" w:hint="default"/>
      </w:rPr>
    </w:lvl>
    <w:lvl w:ilvl="4" w:tplc="04060003" w:tentative="1">
      <w:start w:val="1"/>
      <w:numFmt w:val="bullet"/>
      <w:lvlText w:val="o"/>
      <w:lvlJc w:val="left"/>
      <w:pPr>
        <w:ind w:left="3240" w:hanging="360"/>
      </w:pPr>
      <w:rPr>
        <w:rFonts w:ascii="Courier New" w:hAnsi="Courier New" w:cs="Courier New" w:hint="default"/>
      </w:rPr>
    </w:lvl>
    <w:lvl w:ilvl="5" w:tplc="04060005" w:tentative="1">
      <w:start w:val="1"/>
      <w:numFmt w:val="bullet"/>
      <w:lvlText w:val=""/>
      <w:lvlJc w:val="left"/>
      <w:pPr>
        <w:ind w:left="3960" w:hanging="360"/>
      </w:pPr>
      <w:rPr>
        <w:rFonts w:ascii="Wingdings" w:hAnsi="Wingdings" w:hint="default"/>
      </w:rPr>
    </w:lvl>
    <w:lvl w:ilvl="6" w:tplc="04060001" w:tentative="1">
      <w:start w:val="1"/>
      <w:numFmt w:val="bullet"/>
      <w:lvlText w:val=""/>
      <w:lvlJc w:val="left"/>
      <w:pPr>
        <w:ind w:left="4680" w:hanging="360"/>
      </w:pPr>
      <w:rPr>
        <w:rFonts w:ascii="Symbol" w:hAnsi="Symbol" w:hint="default"/>
      </w:rPr>
    </w:lvl>
    <w:lvl w:ilvl="7" w:tplc="04060003" w:tentative="1">
      <w:start w:val="1"/>
      <w:numFmt w:val="bullet"/>
      <w:lvlText w:val="o"/>
      <w:lvlJc w:val="left"/>
      <w:pPr>
        <w:ind w:left="5400" w:hanging="360"/>
      </w:pPr>
      <w:rPr>
        <w:rFonts w:ascii="Courier New" w:hAnsi="Courier New" w:cs="Courier New" w:hint="default"/>
      </w:rPr>
    </w:lvl>
    <w:lvl w:ilvl="8" w:tplc="04060005" w:tentative="1">
      <w:start w:val="1"/>
      <w:numFmt w:val="bullet"/>
      <w:lvlText w:val=""/>
      <w:lvlJc w:val="left"/>
      <w:pPr>
        <w:ind w:left="6120" w:hanging="360"/>
      </w:pPr>
      <w:rPr>
        <w:rFonts w:ascii="Wingdings" w:hAnsi="Wingdings" w:hint="default"/>
      </w:rPr>
    </w:lvl>
  </w:abstractNum>
  <w:abstractNum w:abstractNumId="25" w15:restartNumberingAfterBreak="0">
    <w:nsid w:val="636A27AE"/>
    <w:multiLevelType w:val="hybridMultilevel"/>
    <w:tmpl w:val="2410DFEC"/>
    <w:lvl w:ilvl="0" w:tplc="0406000F">
      <w:start w:val="1"/>
      <w:numFmt w:val="decimal"/>
      <w:lvlText w:val="%1."/>
      <w:lvlJc w:val="left"/>
      <w:pPr>
        <w:ind w:left="720" w:hanging="360"/>
      </w:pPr>
    </w:lvl>
    <w:lvl w:ilvl="1" w:tplc="04060019">
      <w:start w:val="1"/>
      <w:numFmt w:val="lowerLetter"/>
      <w:lvlText w:val="%2."/>
      <w:lvlJc w:val="left"/>
      <w:pPr>
        <w:ind w:left="1440" w:hanging="360"/>
      </w:pPr>
    </w:lvl>
    <w:lvl w:ilvl="2" w:tplc="0406001B">
      <w:start w:val="1"/>
      <w:numFmt w:val="lowerRoman"/>
      <w:lvlText w:val="%3."/>
      <w:lvlJc w:val="right"/>
      <w:pPr>
        <w:ind w:left="2160" w:hanging="180"/>
      </w:pPr>
    </w:lvl>
    <w:lvl w:ilvl="3" w:tplc="0406000F">
      <w:start w:val="1"/>
      <w:numFmt w:val="decimal"/>
      <w:lvlText w:val="%4."/>
      <w:lvlJc w:val="left"/>
      <w:pPr>
        <w:ind w:left="2880" w:hanging="360"/>
      </w:pPr>
    </w:lvl>
    <w:lvl w:ilvl="4" w:tplc="04060019">
      <w:start w:val="1"/>
      <w:numFmt w:val="lowerLetter"/>
      <w:lvlText w:val="%5."/>
      <w:lvlJc w:val="left"/>
      <w:pPr>
        <w:ind w:left="3600" w:hanging="360"/>
      </w:pPr>
    </w:lvl>
    <w:lvl w:ilvl="5" w:tplc="0406001B">
      <w:start w:val="1"/>
      <w:numFmt w:val="lowerRoman"/>
      <w:lvlText w:val="%6."/>
      <w:lvlJc w:val="right"/>
      <w:pPr>
        <w:ind w:left="4320" w:hanging="180"/>
      </w:pPr>
    </w:lvl>
    <w:lvl w:ilvl="6" w:tplc="0406000F">
      <w:start w:val="1"/>
      <w:numFmt w:val="decimal"/>
      <w:lvlText w:val="%7."/>
      <w:lvlJc w:val="left"/>
      <w:pPr>
        <w:ind w:left="5040" w:hanging="360"/>
      </w:pPr>
    </w:lvl>
    <w:lvl w:ilvl="7" w:tplc="04060019">
      <w:start w:val="1"/>
      <w:numFmt w:val="lowerLetter"/>
      <w:lvlText w:val="%8."/>
      <w:lvlJc w:val="left"/>
      <w:pPr>
        <w:ind w:left="5760" w:hanging="360"/>
      </w:pPr>
    </w:lvl>
    <w:lvl w:ilvl="8" w:tplc="0406001B">
      <w:start w:val="1"/>
      <w:numFmt w:val="lowerRoman"/>
      <w:lvlText w:val="%9."/>
      <w:lvlJc w:val="right"/>
      <w:pPr>
        <w:ind w:left="6480" w:hanging="180"/>
      </w:pPr>
    </w:lvl>
  </w:abstractNum>
  <w:abstractNum w:abstractNumId="26" w15:restartNumberingAfterBreak="0">
    <w:nsid w:val="7BE42ECF"/>
    <w:multiLevelType w:val="hybridMultilevel"/>
    <w:tmpl w:val="7D0CB452"/>
    <w:lvl w:ilvl="0" w:tplc="305C88B2">
      <w:start w:val="11"/>
      <w:numFmt w:val="decimal"/>
      <w:lvlText w:val="%1."/>
      <w:lvlJc w:val="left"/>
      <w:pPr>
        <w:ind w:left="1080" w:hanging="360"/>
      </w:pPr>
      <w:rPr>
        <w:rFonts w:hint="default"/>
      </w:rPr>
    </w:lvl>
    <w:lvl w:ilvl="1" w:tplc="04060019" w:tentative="1">
      <w:start w:val="1"/>
      <w:numFmt w:val="lowerLetter"/>
      <w:lvlText w:val="%2."/>
      <w:lvlJc w:val="left"/>
      <w:pPr>
        <w:ind w:left="1800" w:hanging="360"/>
      </w:pPr>
    </w:lvl>
    <w:lvl w:ilvl="2" w:tplc="0406001B" w:tentative="1">
      <w:start w:val="1"/>
      <w:numFmt w:val="lowerRoman"/>
      <w:lvlText w:val="%3."/>
      <w:lvlJc w:val="right"/>
      <w:pPr>
        <w:ind w:left="2520" w:hanging="180"/>
      </w:pPr>
    </w:lvl>
    <w:lvl w:ilvl="3" w:tplc="0406000F" w:tentative="1">
      <w:start w:val="1"/>
      <w:numFmt w:val="decimal"/>
      <w:lvlText w:val="%4."/>
      <w:lvlJc w:val="left"/>
      <w:pPr>
        <w:ind w:left="3240" w:hanging="360"/>
      </w:pPr>
    </w:lvl>
    <w:lvl w:ilvl="4" w:tplc="04060019" w:tentative="1">
      <w:start w:val="1"/>
      <w:numFmt w:val="lowerLetter"/>
      <w:lvlText w:val="%5."/>
      <w:lvlJc w:val="left"/>
      <w:pPr>
        <w:ind w:left="3960" w:hanging="360"/>
      </w:pPr>
    </w:lvl>
    <w:lvl w:ilvl="5" w:tplc="0406001B" w:tentative="1">
      <w:start w:val="1"/>
      <w:numFmt w:val="lowerRoman"/>
      <w:lvlText w:val="%6."/>
      <w:lvlJc w:val="right"/>
      <w:pPr>
        <w:ind w:left="4680" w:hanging="180"/>
      </w:pPr>
    </w:lvl>
    <w:lvl w:ilvl="6" w:tplc="0406000F" w:tentative="1">
      <w:start w:val="1"/>
      <w:numFmt w:val="decimal"/>
      <w:lvlText w:val="%7."/>
      <w:lvlJc w:val="left"/>
      <w:pPr>
        <w:ind w:left="5400" w:hanging="360"/>
      </w:pPr>
    </w:lvl>
    <w:lvl w:ilvl="7" w:tplc="04060019" w:tentative="1">
      <w:start w:val="1"/>
      <w:numFmt w:val="lowerLetter"/>
      <w:lvlText w:val="%8."/>
      <w:lvlJc w:val="left"/>
      <w:pPr>
        <w:ind w:left="6120" w:hanging="360"/>
      </w:pPr>
    </w:lvl>
    <w:lvl w:ilvl="8" w:tplc="0406001B" w:tentative="1">
      <w:start w:val="1"/>
      <w:numFmt w:val="lowerRoman"/>
      <w:lvlText w:val="%9."/>
      <w:lvlJc w:val="right"/>
      <w:pPr>
        <w:ind w:left="6840" w:hanging="180"/>
      </w:pPr>
    </w:lvl>
  </w:abstractNum>
  <w:abstractNum w:abstractNumId="27" w15:restartNumberingAfterBreak="0">
    <w:nsid w:val="7DF15514"/>
    <w:multiLevelType w:val="hybridMultilevel"/>
    <w:tmpl w:val="391C46A2"/>
    <w:lvl w:ilvl="0" w:tplc="0406000F">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28" w15:restartNumberingAfterBreak="0">
    <w:nsid w:val="7E20588C"/>
    <w:multiLevelType w:val="multilevel"/>
    <w:tmpl w:val="51246668"/>
    <w:lvl w:ilvl="0">
      <w:start w:val="1"/>
      <w:numFmt w:val="decimal"/>
      <w:pStyle w:val="Opstilling-talellerbogst"/>
      <w:lvlText w:val="%1."/>
      <w:lvlJc w:val="left"/>
      <w:pPr>
        <w:ind w:left="340" w:hanging="340"/>
      </w:pPr>
      <w:rPr>
        <w:rFonts w:hint="default"/>
      </w:rPr>
    </w:lvl>
    <w:lvl w:ilvl="1">
      <w:start w:val="1"/>
      <w:numFmt w:val="decimal"/>
      <w:lvlText w:val="%1.%2."/>
      <w:lvlJc w:val="left"/>
      <w:pPr>
        <w:ind w:left="964" w:hanging="624"/>
      </w:pPr>
      <w:rPr>
        <w:rFonts w:hint="default"/>
      </w:rPr>
    </w:lvl>
    <w:lvl w:ilvl="2">
      <w:start w:val="1"/>
      <w:numFmt w:val="decimal"/>
      <w:lvlText w:val="%1.%2.%3."/>
      <w:lvlJc w:val="left"/>
      <w:pPr>
        <w:ind w:left="1588" w:hanging="624"/>
      </w:pPr>
      <w:rPr>
        <w:rFonts w:hint="default"/>
      </w:rPr>
    </w:lvl>
    <w:lvl w:ilvl="3">
      <w:start w:val="1"/>
      <w:numFmt w:val="decimal"/>
      <w:lvlText w:val="%1.%2.%3.%4."/>
      <w:lvlJc w:val="left"/>
      <w:pPr>
        <w:ind w:left="2381" w:hanging="793"/>
      </w:pPr>
      <w:rPr>
        <w:rFonts w:hint="default"/>
      </w:rPr>
    </w:lvl>
    <w:lvl w:ilvl="4">
      <w:start w:val="1"/>
      <w:numFmt w:val="decimal"/>
      <w:lvlText w:val="%1.%2.%3.%4.%5."/>
      <w:lvlJc w:val="left"/>
      <w:pPr>
        <w:ind w:left="2552" w:hanging="964"/>
      </w:pPr>
      <w:rPr>
        <w:rFonts w:hint="default"/>
      </w:rPr>
    </w:lvl>
    <w:lvl w:ilvl="5">
      <w:start w:val="1"/>
      <w:numFmt w:val="decimal"/>
      <w:lvlText w:val="%1.%2.%3.%4.%5.%6."/>
      <w:lvlJc w:val="left"/>
      <w:pPr>
        <w:ind w:left="2552" w:hanging="964"/>
      </w:pPr>
      <w:rPr>
        <w:rFonts w:hint="default"/>
      </w:rPr>
    </w:lvl>
    <w:lvl w:ilvl="6">
      <w:start w:val="1"/>
      <w:numFmt w:val="decimal"/>
      <w:lvlText w:val="%1.%2.%3.%4.%5.%6.%7."/>
      <w:lvlJc w:val="left"/>
      <w:pPr>
        <w:ind w:left="3119" w:hanging="1531"/>
      </w:pPr>
      <w:rPr>
        <w:rFonts w:hint="default"/>
      </w:rPr>
    </w:lvl>
    <w:lvl w:ilvl="7">
      <w:start w:val="1"/>
      <w:numFmt w:val="decimal"/>
      <w:lvlText w:val="%1.%2.%3.%4.%5.%6.%7.%8."/>
      <w:lvlJc w:val="left"/>
      <w:pPr>
        <w:ind w:left="3175" w:hanging="1587"/>
      </w:pPr>
      <w:rPr>
        <w:rFonts w:hint="default"/>
      </w:rPr>
    </w:lvl>
    <w:lvl w:ilvl="8">
      <w:start w:val="1"/>
      <w:numFmt w:val="decimal"/>
      <w:lvlText w:val="%1.%2.%3.%4.%5.%6.%7.%8.%9."/>
      <w:lvlJc w:val="left"/>
      <w:pPr>
        <w:ind w:left="3289" w:hanging="1701"/>
      </w:pPr>
      <w:rPr>
        <w:rFonts w:hint="default"/>
      </w:rPr>
    </w:lvl>
  </w:abstractNum>
  <w:abstractNum w:abstractNumId="29" w15:restartNumberingAfterBreak="0">
    <w:nsid w:val="7FB354B8"/>
    <w:multiLevelType w:val="multilevel"/>
    <w:tmpl w:val="372283E4"/>
    <w:lvl w:ilvl="0">
      <w:start w:val="1"/>
      <w:numFmt w:val="bullet"/>
      <w:pStyle w:val="Opstilling-punkttegn"/>
      <w:lvlText w:val=""/>
      <w:lvlJc w:val="left"/>
      <w:pPr>
        <w:ind w:left="284" w:hanging="284"/>
      </w:pPr>
      <w:rPr>
        <w:rFonts w:ascii="Symbol" w:hAnsi="Symbol" w:hint="default"/>
        <w:color w:val="auto"/>
      </w:rPr>
    </w:lvl>
    <w:lvl w:ilvl="1">
      <w:start w:val="1"/>
      <w:numFmt w:val="bullet"/>
      <w:lvlText w:val=""/>
      <w:lvlJc w:val="left"/>
      <w:pPr>
        <w:ind w:left="568" w:hanging="284"/>
      </w:pPr>
      <w:rPr>
        <w:rFonts w:ascii="Symbol" w:hAnsi="Symbol" w:hint="default"/>
        <w:color w:val="auto"/>
      </w:rPr>
    </w:lvl>
    <w:lvl w:ilvl="2">
      <w:start w:val="1"/>
      <w:numFmt w:val="bullet"/>
      <w:lvlText w:val=""/>
      <w:lvlJc w:val="left"/>
      <w:pPr>
        <w:ind w:left="852" w:hanging="284"/>
      </w:pPr>
      <w:rPr>
        <w:rFonts w:ascii="Symbol" w:hAnsi="Symbol" w:hint="default"/>
        <w:color w:val="auto"/>
      </w:rPr>
    </w:lvl>
    <w:lvl w:ilvl="3">
      <w:start w:val="1"/>
      <w:numFmt w:val="bullet"/>
      <w:lvlText w:val=""/>
      <w:lvlJc w:val="left"/>
      <w:pPr>
        <w:ind w:left="1136" w:hanging="284"/>
      </w:pPr>
      <w:rPr>
        <w:rFonts w:ascii="Symbol" w:hAnsi="Symbol" w:hint="default"/>
      </w:rPr>
    </w:lvl>
    <w:lvl w:ilvl="4">
      <w:start w:val="1"/>
      <w:numFmt w:val="bullet"/>
      <w:lvlText w:val=""/>
      <w:lvlJc w:val="left"/>
      <w:pPr>
        <w:ind w:left="1420" w:hanging="284"/>
      </w:pPr>
      <w:rPr>
        <w:rFonts w:ascii="Symbol" w:hAnsi="Symbol" w:hint="default"/>
        <w:color w:val="auto"/>
      </w:rPr>
    </w:lvl>
    <w:lvl w:ilvl="5">
      <w:start w:val="1"/>
      <w:numFmt w:val="bullet"/>
      <w:lvlText w:val=""/>
      <w:lvlJc w:val="left"/>
      <w:pPr>
        <w:ind w:left="1704" w:hanging="284"/>
      </w:pPr>
      <w:rPr>
        <w:rFonts w:ascii="Symbol" w:hAnsi="Symbol" w:hint="default"/>
        <w:color w:val="auto"/>
      </w:rPr>
    </w:lvl>
    <w:lvl w:ilvl="6">
      <w:start w:val="1"/>
      <w:numFmt w:val="bullet"/>
      <w:lvlText w:val=""/>
      <w:lvlJc w:val="left"/>
      <w:pPr>
        <w:ind w:left="1988" w:hanging="284"/>
      </w:pPr>
      <w:rPr>
        <w:rFonts w:ascii="Symbol" w:hAnsi="Symbol" w:hint="default"/>
        <w:color w:val="auto"/>
      </w:rPr>
    </w:lvl>
    <w:lvl w:ilvl="7">
      <w:start w:val="1"/>
      <w:numFmt w:val="bullet"/>
      <w:lvlText w:val=""/>
      <w:lvlJc w:val="left"/>
      <w:pPr>
        <w:ind w:left="2272" w:hanging="284"/>
      </w:pPr>
      <w:rPr>
        <w:rFonts w:ascii="Symbol" w:hAnsi="Symbol" w:hint="default"/>
      </w:rPr>
    </w:lvl>
    <w:lvl w:ilvl="8">
      <w:start w:val="1"/>
      <w:numFmt w:val="bullet"/>
      <w:lvlText w:val=""/>
      <w:lvlJc w:val="left"/>
      <w:pPr>
        <w:ind w:left="2556" w:hanging="284"/>
      </w:pPr>
      <w:rPr>
        <w:rFonts w:ascii="Symbol" w:hAnsi="Symbol" w:hint="default"/>
        <w:color w:val="auto"/>
      </w:rPr>
    </w:lvl>
  </w:abstractNum>
  <w:num w:numId="1" w16cid:durableId="1990089010">
    <w:abstractNumId w:val="29"/>
  </w:num>
  <w:num w:numId="2" w16cid:durableId="1919360463">
    <w:abstractNumId w:val="7"/>
  </w:num>
  <w:num w:numId="3" w16cid:durableId="1179470603">
    <w:abstractNumId w:val="6"/>
  </w:num>
  <w:num w:numId="4" w16cid:durableId="1386416768">
    <w:abstractNumId w:val="5"/>
  </w:num>
  <w:num w:numId="5" w16cid:durableId="1142112834">
    <w:abstractNumId w:val="4"/>
  </w:num>
  <w:num w:numId="6" w16cid:durableId="2104179913">
    <w:abstractNumId w:val="28"/>
  </w:num>
  <w:num w:numId="7" w16cid:durableId="1243829628">
    <w:abstractNumId w:val="3"/>
  </w:num>
  <w:num w:numId="8" w16cid:durableId="562908948">
    <w:abstractNumId w:val="2"/>
  </w:num>
  <w:num w:numId="9" w16cid:durableId="822890491">
    <w:abstractNumId w:val="1"/>
  </w:num>
  <w:num w:numId="10" w16cid:durableId="862674380">
    <w:abstractNumId w:val="0"/>
  </w:num>
  <w:num w:numId="11" w16cid:durableId="1947956322">
    <w:abstractNumId w:val="8"/>
  </w:num>
  <w:num w:numId="12" w16cid:durableId="1867668163">
    <w:abstractNumId w:val="28"/>
    <w:lvlOverride w:ilvl="0">
      <w:lvl w:ilvl="0">
        <w:start w:val="1"/>
        <w:numFmt w:val="decimal"/>
        <w:pStyle w:val="Opstilling-talellerbogst"/>
        <w:lvlText w:val="%1."/>
        <w:lvlJc w:val="left"/>
        <w:pPr>
          <w:ind w:left="340" w:hanging="340"/>
        </w:pPr>
        <w:rPr>
          <w:rFonts w:hint="default"/>
        </w:rPr>
      </w:lvl>
    </w:lvlOverride>
    <w:lvlOverride w:ilvl="1">
      <w:lvl w:ilvl="1">
        <w:start w:val="1"/>
        <w:numFmt w:val="decimal"/>
        <w:lvlText w:val="%1.%2."/>
        <w:lvlJc w:val="left"/>
        <w:pPr>
          <w:ind w:left="964" w:hanging="624"/>
        </w:pPr>
        <w:rPr>
          <w:rFonts w:hint="default"/>
        </w:rPr>
      </w:lvl>
    </w:lvlOverride>
    <w:lvlOverride w:ilvl="2">
      <w:lvl w:ilvl="2">
        <w:start w:val="1"/>
        <w:numFmt w:val="decimal"/>
        <w:lvlText w:val="%1.%2.%3."/>
        <w:lvlJc w:val="left"/>
        <w:pPr>
          <w:ind w:left="1588" w:hanging="624"/>
        </w:pPr>
        <w:rPr>
          <w:rFonts w:hint="default"/>
        </w:rPr>
      </w:lvl>
    </w:lvlOverride>
    <w:lvlOverride w:ilvl="3">
      <w:lvl w:ilvl="3">
        <w:start w:val="1"/>
        <w:numFmt w:val="decimal"/>
        <w:lvlText w:val="%1.%2.%3.%4."/>
        <w:lvlJc w:val="left"/>
        <w:pPr>
          <w:ind w:left="2381" w:hanging="793"/>
        </w:pPr>
        <w:rPr>
          <w:rFonts w:hint="default"/>
        </w:rPr>
      </w:lvl>
    </w:lvlOverride>
    <w:lvlOverride w:ilvl="4">
      <w:lvl w:ilvl="4">
        <w:start w:val="1"/>
        <w:numFmt w:val="decimal"/>
        <w:lvlText w:val="%1.%2.%3.%4.%5."/>
        <w:lvlJc w:val="left"/>
        <w:pPr>
          <w:ind w:left="2552" w:hanging="964"/>
        </w:pPr>
        <w:rPr>
          <w:rFonts w:hint="default"/>
        </w:rPr>
      </w:lvl>
    </w:lvlOverride>
    <w:lvlOverride w:ilvl="5">
      <w:lvl w:ilvl="5">
        <w:start w:val="1"/>
        <w:numFmt w:val="decimal"/>
        <w:lvlText w:val="%1.%2.%3.%4.%5.%6."/>
        <w:lvlJc w:val="left"/>
        <w:pPr>
          <w:ind w:left="2665" w:hanging="1077"/>
        </w:pPr>
        <w:rPr>
          <w:rFonts w:hint="default"/>
        </w:rPr>
      </w:lvl>
    </w:lvlOverride>
    <w:lvlOverride w:ilvl="6">
      <w:lvl w:ilvl="6">
        <w:start w:val="1"/>
        <w:numFmt w:val="decimal"/>
        <w:lvlText w:val="%1.%2.%3.%4.%5.%6.%7."/>
        <w:lvlJc w:val="left"/>
        <w:pPr>
          <w:ind w:left="2892" w:hanging="1304"/>
        </w:pPr>
        <w:rPr>
          <w:rFonts w:hint="default"/>
        </w:rPr>
      </w:lvl>
    </w:lvlOverride>
    <w:lvlOverride w:ilvl="7">
      <w:lvl w:ilvl="7">
        <w:start w:val="1"/>
        <w:numFmt w:val="decimal"/>
        <w:lvlText w:val="%1.%2.%3.%4.%5.%6.%7.%8."/>
        <w:lvlJc w:val="left"/>
        <w:pPr>
          <w:ind w:left="3119" w:hanging="1531"/>
        </w:pPr>
        <w:rPr>
          <w:rFonts w:hint="default"/>
        </w:rPr>
      </w:lvl>
    </w:lvlOverride>
    <w:lvlOverride w:ilvl="8">
      <w:lvl w:ilvl="8">
        <w:start w:val="1"/>
        <w:numFmt w:val="decimal"/>
        <w:lvlText w:val="%1.%2.%3.%4.%5.%6.%7.%8.%9."/>
        <w:lvlJc w:val="left"/>
        <w:pPr>
          <w:ind w:left="3345" w:hanging="1757"/>
        </w:pPr>
        <w:rPr>
          <w:rFonts w:hint="default"/>
        </w:rPr>
      </w:lvl>
    </w:lvlOverride>
  </w:num>
  <w:num w:numId="13" w16cid:durableId="379401836">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541941708">
    <w:abstractNumId w:val="19"/>
  </w:num>
  <w:num w:numId="15" w16cid:durableId="1819152668">
    <w:abstractNumId w:val="11"/>
  </w:num>
  <w:num w:numId="16" w16cid:durableId="1396975225">
    <w:abstractNumId w:val="12"/>
  </w:num>
  <w:num w:numId="17" w16cid:durableId="859708556">
    <w:abstractNumId w:val="14"/>
  </w:num>
  <w:num w:numId="18" w16cid:durableId="426928215">
    <w:abstractNumId w:val="22"/>
  </w:num>
  <w:num w:numId="19" w16cid:durableId="1114834798">
    <w:abstractNumId w:val="17"/>
  </w:num>
  <w:num w:numId="20" w16cid:durableId="490564450">
    <w:abstractNumId w:val="23"/>
  </w:num>
  <w:num w:numId="21" w16cid:durableId="436877244">
    <w:abstractNumId w:val="24"/>
  </w:num>
  <w:num w:numId="22" w16cid:durableId="1662654199">
    <w:abstractNumId w:val="15"/>
  </w:num>
  <w:num w:numId="23" w16cid:durableId="1677884369">
    <w:abstractNumId w:val="18"/>
  </w:num>
  <w:num w:numId="24" w16cid:durableId="886406260">
    <w:abstractNumId w:val="16"/>
  </w:num>
  <w:num w:numId="25" w16cid:durableId="341318544">
    <w:abstractNumId w:val="9"/>
  </w:num>
  <w:num w:numId="26" w16cid:durableId="1030422865">
    <w:abstractNumId w:val="27"/>
  </w:num>
  <w:num w:numId="27" w16cid:durableId="640768037">
    <w:abstractNumId w:val="10"/>
  </w:num>
  <w:num w:numId="28" w16cid:durableId="871654580">
    <w:abstractNumId w:val="21"/>
  </w:num>
  <w:num w:numId="29" w16cid:durableId="34815436">
    <w:abstractNumId w:val="20"/>
  </w:num>
  <w:num w:numId="30" w16cid:durableId="1273898993">
    <w:abstractNumId w:val="13"/>
  </w:num>
  <w:num w:numId="31" w16cid:durableId="89742359">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attachedTemplate r:id="rId1"/>
  <w:defaultTabStop w:val="1304"/>
  <w:autoHyphenation/>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C3EE8"/>
    <w:rsid w:val="00001130"/>
    <w:rsid w:val="00004865"/>
    <w:rsid w:val="00004D2F"/>
    <w:rsid w:val="000066E6"/>
    <w:rsid w:val="00011EC0"/>
    <w:rsid w:val="00017125"/>
    <w:rsid w:val="000200FA"/>
    <w:rsid w:val="0002260C"/>
    <w:rsid w:val="000235C3"/>
    <w:rsid w:val="000328D2"/>
    <w:rsid w:val="0003594A"/>
    <w:rsid w:val="000362B5"/>
    <w:rsid w:val="00037211"/>
    <w:rsid w:val="00037E3A"/>
    <w:rsid w:val="0004089F"/>
    <w:rsid w:val="0004263B"/>
    <w:rsid w:val="000439A9"/>
    <w:rsid w:val="00043FA3"/>
    <w:rsid w:val="0004455C"/>
    <w:rsid w:val="0004727F"/>
    <w:rsid w:val="00053159"/>
    <w:rsid w:val="00053CB6"/>
    <w:rsid w:val="00054A09"/>
    <w:rsid w:val="000550BE"/>
    <w:rsid w:val="000554A8"/>
    <w:rsid w:val="00061EDF"/>
    <w:rsid w:val="00066422"/>
    <w:rsid w:val="000676BB"/>
    <w:rsid w:val="00070220"/>
    <w:rsid w:val="000704CF"/>
    <w:rsid w:val="000708B6"/>
    <w:rsid w:val="00071388"/>
    <w:rsid w:val="00071463"/>
    <w:rsid w:val="00073337"/>
    <w:rsid w:val="00080B16"/>
    <w:rsid w:val="000856D2"/>
    <w:rsid w:val="00086534"/>
    <w:rsid w:val="000875E3"/>
    <w:rsid w:val="000877AC"/>
    <w:rsid w:val="000902C0"/>
    <w:rsid w:val="000903B4"/>
    <w:rsid w:val="00091884"/>
    <w:rsid w:val="00092659"/>
    <w:rsid w:val="00092922"/>
    <w:rsid w:val="000946EC"/>
    <w:rsid w:val="00094ABD"/>
    <w:rsid w:val="00094D6D"/>
    <w:rsid w:val="00094F29"/>
    <w:rsid w:val="00097331"/>
    <w:rsid w:val="000A0362"/>
    <w:rsid w:val="000A0C50"/>
    <w:rsid w:val="000A2615"/>
    <w:rsid w:val="000B2E5F"/>
    <w:rsid w:val="000B3508"/>
    <w:rsid w:val="000B372E"/>
    <w:rsid w:val="000B3BB2"/>
    <w:rsid w:val="000B5E68"/>
    <w:rsid w:val="000B611A"/>
    <w:rsid w:val="000C088B"/>
    <w:rsid w:val="000C13B1"/>
    <w:rsid w:val="000C18F1"/>
    <w:rsid w:val="000C1C1F"/>
    <w:rsid w:val="000C4784"/>
    <w:rsid w:val="000C5056"/>
    <w:rsid w:val="000C53D5"/>
    <w:rsid w:val="000C5893"/>
    <w:rsid w:val="000C7804"/>
    <w:rsid w:val="000D0C0F"/>
    <w:rsid w:val="000D1D51"/>
    <w:rsid w:val="000D46EB"/>
    <w:rsid w:val="000E0F0D"/>
    <w:rsid w:val="000E2BF0"/>
    <w:rsid w:val="000E2EFC"/>
    <w:rsid w:val="000E303B"/>
    <w:rsid w:val="000F2F72"/>
    <w:rsid w:val="000F3F20"/>
    <w:rsid w:val="000F56F7"/>
    <w:rsid w:val="000F5D44"/>
    <w:rsid w:val="000F7277"/>
    <w:rsid w:val="001027CE"/>
    <w:rsid w:val="0010493A"/>
    <w:rsid w:val="0011215B"/>
    <w:rsid w:val="001151CB"/>
    <w:rsid w:val="00115499"/>
    <w:rsid w:val="00115897"/>
    <w:rsid w:val="001168AE"/>
    <w:rsid w:val="00121D8C"/>
    <w:rsid w:val="0012230C"/>
    <w:rsid w:val="001224FA"/>
    <w:rsid w:val="00123950"/>
    <w:rsid w:val="001257E3"/>
    <w:rsid w:val="00126CAC"/>
    <w:rsid w:val="001314D2"/>
    <w:rsid w:val="0013244F"/>
    <w:rsid w:val="0013566F"/>
    <w:rsid w:val="00137112"/>
    <w:rsid w:val="00144D9E"/>
    <w:rsid w:val="001454E6"/>
    <w:rsid w:val="00150F82"/>
    <w:rsid w:val="0015217E"/>
    <w:rsid w:val="00152A96"/>
    <w:rsid w:val="00153531"/>
    <w:rsid w:val="001557AB"/>
    <w:rsid w:val="00156221"/>
    <w:rsid w:val="00156DE1"/>
    <w:rsid w:val="00157000"/>
    <w:rsid w:val="00157327"/>
    <w:rsid w:val="00160409"/>
    <w:rsid w:val="00163ABE"/>
    <w:rsid w:val="001647F6"/>
    <w:rsid w:val="00164F93"/>
    <w:rsid w:val="001722FC"/>
    <w:rsid w:val="00173E0E"/>
    <w:rsid w:val="00175458"/>
    <w:rsid w:val="00180C18"/>
    <w:rsid w:val="00180DE0"/>
    <w:rsid w:val="00181024"/>
    <w:rsid w:val="00182651"/>
    <w:rsid w:val="001836E8"/>
    <w:rsid w:val="0018409D"/>
    <w:rsid w:val="0018619A"/>
    <w:rsid w:val="0019205B"/>
    <w:rsid w:val="0019447D"/>
    <w:rsid w:val="00195C2E"/>
    <w:rsid w:val="001A00A1"/>
    <w:rsid w:val="001A1271"/>
    <w:rsid w:val="001A2CF6"/>
    <w:rsid w:val="001A5ABD"/>
    <w:rsid w:val="001B208A"/>
    <w:rsid w:val="001B20EE"/>
    <w:rsid w:val="001B2D5D"/>
    <w:rsid w:val="001B6CBB"/>
    <w:rsid w:val="001B6E0D"/>
    <w:rsid w:val="001C0361"/>
    <w:rsid w:val="001D0CEC"/>
    <w:rsid w:val="001D0F23"/>
    <w:rsid w:val="001D3266"/>
    <w:rsid w:val="001E0873"/>
    <w:rsid w:val="001E100C"/>
    <w:rsid w:val="001E326F"/>
    <w:rsid w:val="001E4842"/>
    <w:rsid w:val="001E4C12"/>
    <w:rsid w:val="001E7279"/>
    <w:rsid w:val="001F21CC"/>
    <w:rsid w:val="001F2EE5"/>
    <w:rsid w:val="001F413B"/>
    <w:rsid w:val="001F485A"/>
    <w:rsid w:val="00201C59"/>
    <w:rsid w:val="00202F10"/>
    <w:rsid w:val="00206164"/>
    <w:rsid w:val="00206C38"/>
    <w:rsid w:val="002119AB"/>
    <w:rsid w:val="00216353"/>
    <w:rsid w:val="00221077"/>
    <w:rsid w:val="0022586D"/>
    <w:rsid w:val="002258D9"/>
    <w:rsid w:val="0022602F"/>
    <w:rsid w:val="002314FF"/>
    <w:rsid w:val="002317D5"/>
    <w:rsid w:val="00233E0D"/>
    <w:rsid w:val="00241656"/>
    <w:rsid w:val="002447F4"/>
    <w:rsid w:val="00244D70"/>
    <w:rsid w:val="00247BB1"/>
    <w:rsid w:val="00251324"/>
    <w:rsid w:val="002555DF"/>
    <w:rsid w:val="0025572C"/>
    <w:rsid w:val="00256949"/>
    <w:rsid w:val="0025732F"/>
    <w:rsid w:val="002615A3"/>
    <w:rsid w:val="002628F5"/>
    <w:rsid w:val="00262CC4"/>
    <w:rsid w:val="00264C21"/>
    <w:rsid w:val="002668C1"/>
    <w:rsid w:val="00267078"/>
    <w:rsid w:val="002711D6"/>
    <w:rsid w:val="00273CE2"/>
    <w:rsid w:val="002750ED"/>
    <w:rsid w:val="00277388"/>
    <w:rsid w:val="00281BC8"/>
    <w:rsid w:val="00282074"/>
    <w:rsid w:val="00285D81"/>
    <w:rsid w:val="002865FF"/>
    <w:rsid w:val="002900E2"/>
    <w:rsid w:val="00290810"/>
    <w:rsid w:val="002945C7"/>
    <w:rsid w:val="00294D2B"/>
    <w:rsid w:val="002A1B40"/>
    <w:rsid w:val="002A27A0"/>
    <w:rsid w:val="002A5825"/>
    <w:rsid w:val="002B0149"/>
    <w:rsid w:val="002B4C0F"/>
    <w:rsid w:val="002B4E5B"/>
    <w:rsid w:val="002B7986"/>
    <w:rsid w:val="002C1A19"/>
    <w:rsid w:val="002C1DC1"/>
    <w:rsid w:val="002C43A0"/>
    <w:rsid w:val="002C5592"/>
    <w:rsid w:val="002C5F51"/>
    <w:rsid w:val="002C777F"/>
    <w:rsid w:val="002D2C11"/>
    <w:rsid w:val="002D5562"/>
    <w:rsid w:val="002E0AC3"/>
    <w:rsid w:val="002E17BE"/>
    <w:rsid w:val="002E17FD"/>
    <w:rsid w:val="002E3580"/>
    <w:rsid w:val="002E4F9C"/>
    <w:rsid w:val="002E74A4"/>
    <w:rsid w:val="002E7670"/>
    <w:rsid w:val="002F56F4"/>
    <w:rsid w:val="002F650E"/>
    <w:rsid w:val="002F728B"/>
    <w:rsid w:val="002F77C1"/>
    <w:rsid w:val="00305048"/>
    <w:rsid w:val="00323726"/>
    <w:rsid w:val="0032412A"/>
    <w:rsid w:val="003307F4"/>
    <w:rsid w:val="00332B3C"/>
    <w:rsid w:val="00332E5C"/>
    <w:rsid w:val="003373D8"/>
    <w:rsid w:val="00337457"/>
    <w:rsid w:val="003400B0"/>
    <w:rsid w:val="00343791"/>
    <w:rsid w:val="003439ED"/>
    <w:rsid w:val="00344746"/>
    <w:rsid w:val="00346BED"/>
    <w:rsid w:val="003554CF"/>
    <w:rsid w:val="0035631E"/>
    <w:rsid w:val="00356DE9"/>
    <w:rsid w:val="00361895"/>
    <w:rsid w:val="003679E9"/>
    <w:rsid w:val="003734C8"/>
    <w:rsid w:val="003755C7"/>
    <w:rsid w:val="003756FB"/>
    <w:rsid w:val="00375BA5"/>
    <w:rsid w:val="00375DB3"/>
    <w:rsid w:val="00376879"/>
    <w:rsid w:val="00376B93"/>
    <w:rsid w:val="00382432"/>
    <w:rsid w:val="00383F34"/>
    <w:rsid w:val="00385FAC"/>
    <w:rsid w:val="003866E9"/>
    <w:rsid w:val="00390C00"/>
    <w:rsid w:val="00394354"/>
    <w:rsid w:val="00395DFB"/>
    <w:rsid w:val="003A08D5"/>
    <w:rsid w:val="003A0D21"/>
    <w:rsid w:val="003A1715"/>
    <w:rsid w:val="003A324C"/>
    <w:rsid w:val="003A566A"/>
    <w:rsid w:val="003A6B9B"/>
    <w:rsid w:val="003B2118"/>
    <w:rsid w:val="003B35B0"/>
    <w:rsid w:val="003B3812"/>
    <w:rsid w:val="003B61BD"/>
    <w:rsid w:val="003B6F9F"/>
    <w:rsid w:val="003B7E82"/>
    <w:rsid w:val="003C18A6"/>
    <w:rsid w:val="003C4F9F"/>
    <w:rsid w:val="003C60F1"/>
    <w:rsid w:val="003D42FF"/>
    <w:rsid w:val="003D7670"/>
    <w:rsid w:val="003D775B"/>
    <w:rsid w:val="003E5719"/>
    <w:rsid w:val="003F03C2"/>
    <w:rsid w:val="003F1410"/>
    <w:rsid w:val="003F2EFD"/>
    <w:rsid w:val="004007A4"/>
    <w:rsid w:val="0040216A"/>
    <w:rsid w:val="0040251E"/>
    <w:rsid w:val="00402B9E"/>
    <w:rsid w:val="0040346A"/>
    <w:rsid w:val="00414463"/>
    <w:rsid w:val="0041646A"/>
    <w:rsid w:val="004167C6"/>
    <w:rsid w:val="00424709"/>
    <w:rsid w:val="00424A09"/>
    <w:rsid w:val="00424AD9"/>
    <w:rsid w:val="004268D1"/>
    <w:rsid w:val="004313AA"/>
    <w:rsid w:val="0043230D"/>
    <w:rsid w:val="004356F3"/>
    <w:rsid w:val="00437035"/>
    <w:rsid w:val="00437545"/>
    <w:rsid w:val="00442CC1"/>
    <w:rsid w:val="004437BF"/>
    <w:rsid w:val="004459EF"/>
    <w:rsid w:val="00447B28"/>
    <w:rsid w:val="00454A76"/>
    <w:rsid w:val="00455C30"/>
    <w:rsid w:val="004566C3"/>
    <w:rsid w:val="004609EB"/>
    <w:rsid w:val="004627D0"/>
    <w:rsid w:val="004646A4"/>
    <w:rsid w:val="00465991"/>
    <w:rsid w:val="00466776"/>
    <w:rsid w:val="0046701B"/>
    <w:rsid w:val="00472403"/>
    <w:rsid w:val="00481380"/>
    <w:rsid w:val="00482B44"/>
    <w:rsid w:val="00487296"/>
    <w:rsid w:val="00487A61"/>
    <w:rsid w:val="0049096E"/>
    <w:rsid w:val="00492CCF"/>
    <w:rsid w:val="004933E2"/>
    <w:rsid w:val="00494759"/>
    <w:rsid w:val="004A168F"/>
    <w:rsid w:val="004A281C"/>
    <w:rsid w:val="004A555A"/>
    <w:rsid w:val="004A65A5"/>
    <w:rsid w:val="004B081D"/>
    <w:rsid w:val="004B467F"/>
    <w:rsid w:val="004B5AB1"/>
    <w:rsid w:val="004B68D8"/>
    <w:rsid w:val="004B6E16"/>
    <w:rsid w:val="004B7706"/>
    <w:rsid w:val="004C01B2"/>
    <w:rsid w:val="004C1B81"/>
    <w:rsid w:val="004C580B"/>
    <w:rsid w:val="004C6225"/>
    <w:rsid w:val="004D3503"/>
    <w:rsid w:val="004E1179"/>
    <w:rsid w:val="004E788C"/>
    <w:rsid w:val="004E7C91"/>
    <w:rsid w:val="004F2C0C"/>
    <w:rsid w:val="004F65D4"/>
    <w:rsid w:val="004F67AD"/>
    <w:rsid w:val="00500707"/>
    <w:rsid w:val="005013D4"/>
    <w:rsid w:val="00501450"/>
    <w:rsid w:val="00503719"/>
    <w:rsid w:val="00504A75"/>
    <w:rsid w:val="005052EA"/>
    <w:rsid w:val="00512461"/>
    <w:rsid w:val="005126E7"/>
    <w:rsid w:val="005147AE"/>
    <w:rsid w:val="00515BFC"/>
    <w:rsid w:val="005178A7"/>
    <w:rsid w:val="005179B8"/>
    <w:rsid w:val="005204C9"/>
    <w:rsid w:val="0052527A"/>
    <w:rsid w:val="00525578"/>
    <w:rsid w:val="00526621"/>
    <w:rsid w:val="005308DB"/>
    <w:rsid w:val="00530E6C"/>
    <w:rsid w:val="005312B1"/>
    <w:rsid w:val="00531F50"/>
    <w:rsid w:val="005453BE"/>
    <w:rsid w:val="00545697"/>
    <w:rsid w:val="005507F6"/>
    <w:rsid w:val="005567E1"/>
    <w:rsid w:val="0055793A"/>
    <w:rsid w:val="00562A41"/>
    <w:rsid w:val="0056378F"/>
    <w:rsid w:val="005642E7"/>
    <w:rsid w:val="00564950"/>
    <w:rsid w:val="005659F7"/>
    <w:rsid w:val="00565ABB"/>
    <w:rsid w:val="0056791F"/>
    <w:rsid w:val="00570558"/>
    <w:rsid w:val="005705BD"/>
    <w:rsid w:val="00571319"/>
    <w:rsid w:val="005717A8"/>
    <w:rsid w:val="00571A59"/>
    <w:rsid w:val="0057382E"/>
    <w:rsid w:val="005743A1"/>
    <w:rsid w:val="005743F4"/>
    <w:rsid w:val="00582AE7"/>
    <w:rsid w:val="005855D3"/>
    <w:rsid w:val="00585D6F"/>
    <w:rsid w:val="00593971"/>
    <w:rsid w:val="00595894"/>
    <w:rsid w:val="005A0E6D"/>
    <w:rsid w:val="005A1A91"/>
    <w:rsid w:val="005A28D4"/>
    <w:rsid w:val="005A3AA7"/>
    <w:rsid w:val="005A546D"/>
    <w:rsid w:val="005A62C5"/>
    <w:rsid w:val="005B0B19"/>
    <w:rsid w:val="005B7071"/>
    <w:rsid w:val="005B7DC9"/>
    <w:rsid w:val="005C17CC"/>
    <w:rsid w:val="005C1845"/>
    <w:rsid w:val="005C24DA"/>
    <w:rsid w:val="005C4373"/>
    <w:rsid w:val="005C5F97"/>
    <w:rsid w:val="005C6CE4"/>
    <w:rsid w:val="005D1725"/>
    <w:rsid w:val="005D3D23"/>
    <w:rsid w:val="005D4444"/>
    <w:rsid w:val="005D7CF1"/>
    <w:rsid w:val="005E6554"/>
    <w:rsid w:val="005F1580"/>
    <w:rsid w:val="005F1DA3"/>
    <w:rsid w:val="005F3ED8"/>
    <w:rsid w:val="005F6B57"/>
    <w:rsid w:val="005F6FFF"/>
    <w:rsid w:val="00603DC0"/>
    <w:rsid w:val="00604163"/>
    <w:rsid w:val="00604408"/>
    <w:rsid w:val="00606096"/>
    <w:rsid w:val="0061223E"/>
    <w:rsid w:val="00614155"/>
    <w:rsid w:val="00615F6A"/>
    <w:rsid w:val="00620AC9"/>
    <w:rsid w:val="006242C4"/>
    <w:rsid w:val="00625470"/>
    <w:rsid w:val="00627919"/>
    <w:rsid w:val="006316A9"/>
    <w:rsid w:val="00633AF2"/>
    <w:rsid w:val="0063442D"/>
    <w:rsid w:val="006377DA"/>
    <w:rsid w:val="00637C23"/>
    <w:rsid w:val="006421F9"/>
    <w:rsid w:val="00647D27"/>
    <w:rsid w:val="00651366"/>
    <w:rsid w:val="0065137F"/>
    <w:rsid w:val="0065567D"/>
    <w:rsid w:val="00655B49"/>
    <w:rsid w:val="00655DE9"/>
    <w:rsid w:val="006579ED"/>
    <w:rsid w:val="0066068A"/>
    <w:rsid w:val="00670618"/>
    <w:rsid w:val="00671241"/>
    <w:rsid w:val="00674657"/>
    <w:rsid w:val="00681D83"/>
    <w:rsid w:val="0068256B"/>
    <w:rsid w:val="0068709F"/>
    <w:rsid w:val="006900C2"/>
    <w:rsid w:val="006A7901"/>
    <w:rsid w:val="006A7A6C"/>
    <w:rsid w:val="006B30A9"/>
    <w:rsid w:val="006B3B9E"/>
    <w:rsid w:val="006B3FEC"/>
    <w:rsid w:val="006B76BC"/>
    <w:rsid w:val="006C3EE8"/>
    <w:rsid w:val="006D0D1B"/>
    <w:rsid w:val="006D34AD"/>
    <w:rsid w:val="006D5BC5"/>
    <w:rsid w:val="006D6494"/>
    <w:rsid w:val="006E78BD"/>
    <w:rsid w:val="006F1894"/>
    <w:rsid w:val="006F23CB"/>
    <w:rsid w:val="006F2F1B"/>
    <w:rsid w:val="006F4699"/>
    <w:rsid w:val="006F55EE"/>
    <w:rsid w:val="006F62A9"/>
    <w:rsid w:val="0070267E"/>
    <w:rsid w:val="0070323D"/>
    <w:rsid w:val="00705DCD"/>
    <w:rsid w:val="00705E91"/>
    <w:rsid w:val="00706E32"/>
    <w:rsid w:val="007113C4"/>
    <w:rsid w:val="007130D1"/>
    <w:rsid w:val="00713F7B"/>
    <w:rsid w:val="0072105F"/>
    <w:rsid w:val="00721311"/>
    <w:rsid w:val="00722F2B"/>
    <w:rsid w:val="007266C6"/>
    <w:rsid w:val="00735CFD"/>
    <w:rsid w:val="0073623C"/>
    <w:rsid w:val="007366E5"/>
    <w:rsid w:val="007443D0"/>
    <w:rsid w:val="00745467"/>
    <w:rsid w:val="00751CF8"/>
    <w:rsid w:val="00752AF5"/>
    <w:rsid w:val="007546AF"/>
    <w:rsid w:val="00755440"/>
    <w:rsid w:val="007562AD"/>
    <w:rsid w:val="0076012C"/>
    <w:rsid w:val="00760C63"/>
    <w:rsid w:val="00760DD8"/>
    <w:rsid w:val="00762078"/>
    <w:rsid w:val="00765934"/>
    <w:rsid w:val="00766054"/>
    <w:rsid w:val="00766638"/>
    <w:rsid w:val="00770030"/>
    <w:rsid w:val="00770E2E"/>
    <w:rsid w:val="0077140E"/>
    <w:rsid w:val="00773CE8"/>
    <w:rsid w:val="00774D50"/>
    <w:rsid w:val="0077713F"/>
    <w:rsid w:val="00780727"/>
    <w:rsid w:val="00783E3D"/>
    <w:rsid w:val="00785BC5"/>
    <w:rsid w:val="00785DB3"/>
    <w:rsid w:val="00791EC5"/>
    <w:rsid w:val="007925D0"/>
    <w:rsid w:val="007A0A21"/>
    <w:rsid w:val="007B6F24"/>
    <w:rsid w:val="007C0E58"/>
    <w:rsid w:val="007C14B5"/>
    <w:rsid w:val="007C71E8"/>
    <w:rsid w:val="007D1319"/>
    <w:rsid w:val="007D2621"/>
    <w:rsid w:val="007D2658"/>
    <w:rsid w:val="007D6C8D"/>
    <w:rsid w:val="007E2193"/>
    <w:rsid w:val="007E373C"/>
    <w:rsid w:val="007E4D60"/>
    <w:rsid w:val="007E7153"/>
    <w:rsid w:val="007F1027"/>
    <w:rsid w:val="007F12FC"/>
    <w:rsid w:val="007F6E0B"/>
    <w:rsid w:val="007F7355"/>
    <w:rsid w:val="00800DD6"/>
    <w:rsid w:val="008045AE"/>
    <w:rsid w:val="00805A40"/>
    <w:rsid w:val="0080671F"/>
    <w:rsid w:val="00807761"/>
    <w:rsid w:val="0081001E"/>
    <w:rsid w:val="00812263"/>
    <w:rsid w:val="0081391D"/>
    <w:rsid w:val="00813C08"/>
    <w:rsid w:val="00813E50"/>
    <w:rsid w:val="0081545E"/>
    <w:rsid w:val="0082122C"/>
    <w:rsid w:val="008220D6"/>
    <w:rsid w:val="00824CCF"/>
    <w:rsid w:val="00825EB2"/>
    <w:rsid w:val="00826499"/>
    <w:rsid w:val="008319C1"/>
    <w:rsid w:val="00832871"/>
    <w:rsid w:val="00834404"/>
    <w:rsid w:val="00841B96"/>
    <w:rsid w:val="00843927"/>
    <w:rsid w:val="00846328"/>
    <w:rsid w:val="00851BC9"/>
    <w:rsid w:val="00854139"/>
    <w:rsid w:val="008542EA"/>
    <w:rsid w:val="00856F18"/>
    <w:rsid w:val="0086033A"/>
    <w:rsid w:val="00862CAC"/>
    <w:rsid w:val="00865195"/>
    <w:rsid w:val="008658EE"/>
    <w:rsid w:val="008842C6"/>
    <w:rsid w:val="00884590"/>
    <w:rsid w:val="00884906"/>
    <w:rsid w:val="00890F8E"/>
    <w:rsid w:val="00891012"/>
    <w:rsid w:val="00891E57"/>
    <w:rsid w:val="00892D08"/>
    <w:rsid w:val="00893791"/>
    <w:rsid w:val="00897471"/>
    <w:rsid w:val="008A1CB4"/>
    <w:rsid w:val="008A2E81"/>
    <w:rsid w:val="008A5C98"/>
    <w:rsid w:val="008B072C"/>
    <w:rsid w:val="008B5660"/>
    <w:rsid w:val="008B5FCE"/>
    <w:rsid w:val="008B6393"/>
    <w:rsid w:val="008C2BDD"/>
    <w:rsid w:val="008C36F6"/>
    <w:rsid w:val="008C3E22"/>
    <w:rsid w:val="008C5A99"/>
    <w:rsid w:val="008D0490"/>
    <w:rsid w:val="008D075E"/>
    <w:rsid w:val="008D1F65"/>
    <w:rsid w:val="008D34FE"/>
    <w:rsid w:val="008D3C5E"/>
    <w:rsid w:val="008D5E3F"/>
    <w:rsid w:val="008E20AB"/>
    <w:rsid w:val="008E223E"/>
    <w:rsid w:val="008E5A6D"/>
    <w:rsid w:val="008E60DD"/>
    <w:rsid w:val="008E62FD"/>
    <w:rsid w:val="008E7801"/>
    <w:rsid w:val="008F1106"/>
    <w:rsid w:val="008F174B"/>
    <w:rsid w:val="008F23B9"/>
    <w:rsid w:val="008F32DF"/>
    <w:rsid w:val="008F3668"/>
    <w:rsid w:val="008F4D20"/>
    <w:rsid w:val="00903245"/>
    <w:rsid w:val="0091381A"/>
    <w:rsid w:val="00920C15"/>
    <w:rsid w:val="00921CB1"/>
    <w:rsid w:val="00924468"/>
    <w:rsid w:val="009245C6"/>
    <w:rsid w:val="009277F8"/>
    <w:rsid w:val="00931064"/>
    <w:rsid w:val="00931399"/>
    <w:rsid w:val="00932E79"/>
    <w:rsid w:val="00934987"/>
    <w:rsid w:val="00934C3D"/>
    <w:rsid w:val="00935443"/>
    <w:rsid w:val="00940286"/>
    <w:rsid w:val="00945592"/>
    <w:rsid w:val="0094757D"/>
    <w:rsid w:val="00947CFC"/>
    <w:rsid w:val="009503C1"/>
    <w:rsid w:val="00950770"/>
    <w:rsid w:val="00951820"/>
    <w:rsid w:val="00951B25"/>
    <w:rsid w:val="00953680"/>
    <w:rsid w:val="00955660"/>
    <w:rsid w:val="009651AB"/>
    <w:rsid w:val="00965E7E"/>
    <w:rsid w:val="009725CC"/>
    <w:rsid w:val="009725DB"/>
    <w:rsid w:val="009737E4"/>
    <w:rsid w:val="0097552B"/>
    <w:rsid w:val="009778E0"/>
    <w:rsid w:val="00983B74"/>
    <w:rsid w:val="00983E81"/>
    <w:rsid w:val="00984784"/>
    <w:rsid w:val="00990263"/>
    <w:rsid w:val="00990DE6"/>
    <w:rsid w:val="00992F88"/>
    <w:rsid w:val="009937CE"/>
    <w:rsid w:val="009951F0"/>
    <w:rsid w:val="00995305"/>
    <w:rsid w:val="00997038"/>
    <w:rsid w:val="00997E5D"/>
    <w:rsid w:val="009A0087"/>
    <w:rsid w:val="009A4CCC"/>
    <w:rsid w:val="009A5C7C"/>
    <w:rsid w:val="009A658A"/>
    <w:rsid w:val="009A68DC"/>
    <w:rsid w:val="009A783C"/>
    <w:rsid w:val="009B18A9"/>
    <w:rsid w:val="009B652B"/>
    <w:rsid w:val="009B79DC"/>
    <w:rsid w:val="009C04BD"/>
    <w:rsid w:val="009C1459"/>
    <w:rsid w:val="009C2D3F"/>
    <w:rsid w:val="009C4BCD"/>
    <w:rsid w:val="009C519F"/>
    <w:rsid w:val="009C5409"/>
    <w:rsid w:val="009D1E80"/>
    <w:rsid w:val="009D71DB"/>
    <w:rsid w:val="009D7B16"/>
    <w:rsid w:val="009E29D9"/>
    <w:rsid w:val="009E4B94"/>
    <w:rsid w:val="009E63F4"/>
    <w:rsid w:val="009F0256"/>
    <w:rsid w:val="00A00621"/>
    <w:rsid w:val="00A01D24"/>
    <w:rsid w:val="00A034B0"/>
    <w:rsid w:val="00A074FE"/>
    <w:rsid w:val="00A12D96"/>
    <w:rsid w:val="00A15B9E"/>
    <w:rsid w:val="00A16CD4"/>
    <w:rsid w:val="00A27DA5"/>
    <w:rsid w:val="00A3126E"/>
    <w:rsid w:val="00A32226"/>
    <w:rsid w:val="00A34820"/>
    <w:rsid w:val="00A349DA"/>
    <w:rsid w:val="00A42193"/>
    <w:rsid w:val="00A42BDE"/>
    <w:rsid w:val="00A42EC9"/>
    <w:rsid w:val="00A43EF3"/>
    <w:rsid w:val="00A44778"/>
    <w:rsid w:val="00A45475"/>
    <w:rsid w:val="00A5165F"/>
    <w:rsid w:val="00A52511"/>
    <w:rsid w:val="00A531FD"/>
    <w:rsid w:val="00A56B4A"/>
    <w:rsid w:val="00A63D83"/>
    <w:rsid w:val="00A64852"/>
    <w:rsid w:val="00A65B03"/>
    <w:rsid w:val="00A674A4"/>
    <w:rsid w:val="00A75B68"/>
    <w:rsid w:val="00A76CAC"/>
    <w:rsid w:val="00A7726F"/>
    <w:rsid w:val="00A8024F"/>
    <w:rsid w:val="00A843F4"/>
    <w:rsid w:val="00A8477B"/>
    <w:rsid w:val="00A85198"/>
    <w:rsid w:val="00A856F3"/>
    <w:rsid w:val="00A8693E"/>
    <w:rsid w:val="00A86BDD"/>
    <w:rsid w:val="00A91B8C"/>
    <w:rsid w:val="00A91DA5"/>
    <w:rsid w:val="00A92D30"/>
    <w:rsid w:val="00A93C08"/>
    <w:rsid w:val="00A970AC"/>
    <w:rsid w:val="00AA5615"/>
    <w:rsid w:val="00AA5C5E"/>
    <w:rsid w:val="00AA68D1"/>
    <w:rsid w:val="00AA7CB9"/>
    <w:rsid w:val="00AB4582"/>
    <w:rsid w:val="00AB61D2"/>
    <w:rsid w:val="00AB7A5E"/>
    <w:rsid w:val="00AC1AFA"/>
    <w:rsid w:val="00AC489D"/>
    <w:rsid w:val="00AC4E87"/>
    <w:rsid w:val="00AC4F65"/>
    <w:rsid w:val="00AC539E"/>
    <w:rsid w:val="00AC6592"/>
    <w:rsid w:val="00AD1EE8"/>
    <w:rsid w:val="00AD354A"/>
    <w:rsid w:val="00AD54D2"/>
    <w:rsid w:val="00AD728F"/>
    <w:rsid w:val="00AE055D"/>
    <w:rsid w:val="00AE14EF"/>
    <w:rsid w:val="00AE3A86"/>
    <w:rsid w:val="00AE5241"/>
    <w:rsid w:val="00AF1D02"/>
    <w:rsid w:val="00AF5405"/>
    <w:rsid w:val="00AF55D2"/>
    <w:rsid w:val="00AF57D8"/>
    <w:rsid w:val="00AF7A72"/>
    <w:rsid w:val="00B00C9E"/>
    <w:rsid w:val="00B00D92"/>
    <w:rsid w:val="00B027A2"/>
    <w:rsid w:val="00B027A4"/>
    <w:rsid w:val="00B03D32"/>
    <w:rsid w:val="00B040A5"/>
    <w:rsid w:val="00B042BD"/>
    <w:rsid w:val="00B05C67"/>
    <w:rsid w:val="00B07398"/>
    <w:rsid w:val="00B076BC"/>
    <w:rsid w:val="00B12077"/>
    <w:rsid w:val="00B12ADB"/>
    <w:rsid w:val="00B132E7"/>
    <w:rsid w:val="00B1703C"/>
    <w:rsid w:val="00B22D44"/>
    <w:rsid w:val="00B27F9A"/>
    <w:rsid w:val="00B30311"/>
    <w:rsid w:val="00B3034B"/>
    <w:rsid w:val="00B30DD4"/>
    <w:rsid w:val="00B346D8"/>
    <w:rsid w:val="00B40DC3"/>
    <w:rsid w:val="00B57462"/>
    <w:rsid w:val="00B57500"/>
    <w:rsid w:val="00B57877"/>
    <w:rsid w:val="00B71AD2"/>
    <w:rsid w:val="00B76305"/>
    <w:rsid w:val="00B82569"/>
    <w:rsid w:val="00B8273B"/>
    <w:rsid w:val="00B83982"/>
    <w:rsid w:val="00B851E7"/>
    <w:rsid w:val="00BA42B0"/>
    <w:rsid w:val="00BA6915"/>
    <w:rsid w:val="00BB2C6A"/>
    <w:rsid w:val="00BB3A31"/>
    <w:rsid w:val="00BB4255"/>
    <w:rsid w:val="00BB647E"/>
    <w:rsid w:val="00BB7FC0"/>
    <w:rsid w:val="00BC4860"/>
    <w:rsid w:val="00BC5D8E"/>
    <w:rsid w:val="00BC642D"/>
    <w:rsid w:val="00BC6BC2"/>
    <w:rsid w:val="00BC72DD"/>
    <w:rsid w:val="00BC7DCA"/>
    <w:rsid w:val="00BD134C"/>
    <w:rsid w:val="00BD20F9"/>
    <w:rsid w:val="00BD4006"/>
    <w:rsid w:val="00BD47B8"/>
    <w:rsid w:val="00BD5DA6"/>
    <w:rsid w:val="00BD7AF6"/>
    <w:rsid w:val="00BE1993"/>
    <w:rsid w:val="00BE293D"/>
    <w:rsid w:val="00BE6DDB"/>
    <w:rsid w:val="00BF4C58"/>
    <w:rsid w:val="00C02897"/>
    <w:rsid w:val="00C02C04"/>
    <w:rsid w:val="00C126C0"/>
    <w:rsid w:val="00C20179"/>
    <w:rsid w:val="00C20C5C"/>
    <w:rsid w:val="00C2428B"/>
    <w:rsid w:val="00C25758"/>
    <w:rsid w:val="00C2607B"/>
    <w:rsid w:val="00C34C5C"/>
    <w:rsid w:val="00C357EF"/>
    <w:rsid w:val="00C36682"/>
    <w:rsid w:val="00C36826"/>
    <w:rsid w:val="00C4229B"/>
    <w:rsid w:val="00C43565"/>
    <w:rsid w:val="00C44CC6"/>
    <w:rsid w:val="00C45E0A"/>
    <w:rsid w:val="00C47596"/>
    <w:rsid w:val="00C522CE"/>
    <w:rsid w:val="00C5400B"/>
    <w:rsid w:val="00C55B54"/>
    <w:rsid w:val="00C601D8"/>
    <w:rsid w:val="00C62AA0"/>
    <w:rsid w:val="00C63A42"/>
    <w:rsid w:val="00C6690F"/>
    <w:rsid w:val="00C700F5"/>
    <w:rsid w:val="00C704F0"/>
    <w:rsid w:val="00C72234"/>
    <w:rsid w:val="00C75D72"/>
    <w:rsid w:val="00C85BCB"/>
    <w:rsid w:val="00C87BE4"/>
    <w:rsid w:val="00C94A48"/>
    <w:rsid w:val="00C94C8C"/>
    <w:rsid w:val="00C9607F"/>
    <w:rsid w:val="00CA0A7D"/>
    <w:rsid w:val="00CA1C29"/>
    <w:rsid w:val="00CA32D6"/>
    <w:rsid w:val="00CA34F6"/>
    <w:rsid w:val="00CA3556"/>
    <w:rsid w:val="00CA5DC4"/>
    <w:rsid w:val="00CA5F56"/>
    <w:rsid w:val="00CB07FE"/>
    <w:rsid w:val="00CB1BBA"/>
    <w:rsid w:val="00CB4178"/>
    <w:rsid w:val="00CC17DF"/>
    <w:rsid w:val="00CC18C2"/>
    <w:rsid w:val="00CC1F9A"/>
    <w:rsid w:val="00CC3047"/>
    <w:rsid w:val="00CC56F0"/>
    <w:rsid w:val="00CC6322"/>
    <w:rsid w:val="00CD0C09"/>
    <w:rsid w:val="00CD2077"/>
    <w:rsid w:val="00CD3A9C"/>
    <w:rsid w:val="00CD56FA"/>
    <w:rsid w:val="00CE00C7"/>
    <w:rsid w:val="00CE099D"/>
    <w:rsid w:val="00CE2A3C"/>
    <w:rsid w:val="00CE4A4D"/>
    <w:rsid w:val="00CE548A"/>
    <w:rsid w:val="00CE57A7"/>
    <w:rsid w:val="00CE5A42"/>
    <w:rsid w:val="00CE709C"/>
    <w:rsid w:val="00CF1549"/>
    <w:rsid w:val="00CF20CE"/>
    <w:rsid w:val="00CF21B4"/>
    <w:rsid w:val="00CF3050"/>
    <w:rsid w:val="00CF5DFB"/>
    <w:rsid w:val="00CF66C4"/>
    <w:rsid w:val="00D0743D"/>
    <w:rsid w:val="00D14A04"/>
    <w:rsid w:val="00D14C7E"/>
    <w:rsid w:val="00D153EF"/>
    <w:rsid w:val="00D165AB"/>
    <w:rsid w:val="00D22F70"/>
    <w:rsid w:val="00D27D0E"/>
    <w:rsid w:val="00D32D06"/>
    <w:rsid w:val="00D35DB9"/>
    <w:rsid w:val="00D3752F"/>
    <w:rsid w:val="00D40507"/>
    <w:rsid w:val="00D43E1B"/>
    <w:rsid w:val="00D4532F"/>
    <w:rsid w:val="00D45448"/>
    <w:rsid w:val="00D45E23"/>
    <w:rsid w:val="00D50A6D"/>
    <w:rsid w:val="00D5167B"/>
    <w:rsid w:val="00D52838"/>
    <w:rsid w:val="00D53670"/>
    <w:rsid w:val="00D53A3B"/>
    <w:rsid w:val="00D53C57"/>
    <w:rsid w:val="00D56CA3"/>
    <w:rsid w:val="00D62F0E"/>
    <w:rsid w:val="00D65E1D"/>
    <w:rsid w:val="00D75E81"/>
    <w:rsid w:val="00D76639"/>
    <w:rsid w:val="00D76FB0"/>
    <w:rsid w:val="00D80B95"/>
    <w:rsid w:val="00D82008"/>
    <w:rsid w:val="00D82DF4"/>
    <w:rsid w:val="00D83522"/>
    <w:rsid w:val="00D836F6"/>
    <w:rsid w:val="00D8487C"/>
    <w:rsid w:val="00D87CE2"/>
    <w:rsid w:val="00D87E07"/>
    <w:rsid w:val="00D9396B"/>
    <w:rsid w:val="00D94007"/>
    <w:rsid w:val="00D9403B"/>
    <w:rsid w:val="00D9590B"/>
    <w:rsid w:val="00D95E66"/>
    <w:rsid w:val="00D96141"/>
    <w:rsid w:val="00D96C1A"/>
    <w:rsid w:val="00D96C8A"/>
    <w:rsid w:val="00DA31D2"/>
    <w:rsid w:val="00DB31AF"/>
    <w:rsid w:val="00DB3CB9"/>
    <w:rsid w:val="00DB691F"/>
    <w:rsid w:val="00DC500B"/>
    <w:rsid w:val="00DC61BD"/>
    <w:rsid w:val="00DC73AF"/>
    <w:rsid w:val="00DD0CAB"/>
    <w:rsid w:val="00DD1840"/>
    <w:rsid w:val="00DD1936"/>
    <w:rsid w:val="00DD2C8F"/>
    <w:rsid w:val="00DD74CD"/>
    <w:rsid w:val="00DE0F3D"/>
    <w:rsid w:val="00DE2B28"/>
    <w:rsid w:val="00DE3838"/>
    <w:rsid w:val="00DE4680"/>
    <w:rsid w:val="00DE67D4"/>
    <w:rsid w:val="00DE78E0"/>
    <w:rsid w:val="00DF04AC"/>
    <w:rsid w:val="00DF1F47"/>
    <w:rsid w:val="00DF2388"/>
    <w:rsid w:val="00DF6146"/>
    <w:rsid w:val="00DF7002"/>
    <w:rsid w:val="00E056AE"/>
    <w:rsid w:val="00E06A00"/>
    <w:rsid w:val="00E06ABE"/>
    <w:rsid w:val="00E10699"/>
    <w:rsid w:val="00E137BC"/>
    <w:rsid w:val="00E16414"/>
    <w:rsid w:val="00E27E17"/>
    <w:rsid w:val="00E30DF2"/>
    <w:rsid w:val="00E344B6"/>
    <w:rsid w:val="00E34529"/>
    <w:rsid w:val="00E354B9"/>
    <w:rsid w:val="00E36C83"/>
    <w:rsid w:val="00E415A8"/>
    <w:rsid w:val="00E42D15"/>
    <w:rsid w:val="00E43E74"/>
    <w:rsid w:val="00E44AFA"/>
    <w:rsid w:val="00E44DF3"/>
    <w:rsid w:val="00E47263"/>
    <w:rsid w:val="00E47E25"/>
    <w:rsid w:val="00E5073C"/>
    <w:rsid w:val="00E5245E"/>
    <w:rsid w:val="00E53EE9"/>
    <w:rsid w:val="00E552E3"/>
    <w:rsid w:val="00E64414"/>
    <w:rsid w:val="00E659F4"/>
    <w:rsid w:val="00E71C4A"/>
    <w:rsid w:val="00E7461B"/>
    <w:rsid w:val="00E75FE2"/>
    <w:rsid w:val="00E76070"/>
    <w:rsid w:val="00E76A52"/>
    <w:rsid w:val="00E77B4C"/>
    <w:rsid w:val="00E80B9C"/>
    <w:rsid w:val="00E81E6A"/>
    <w:rsid w:val="00E8293B"/>
    <w:rsid w:val="00E82BA6"/>
    <w:rsid w:val="00E84109"/>
    <w:rsid w:val="00E84503"/>
    <w:rsid w:val="00E84A12"/>
    <w:rsid w:val="00E8541C"/>
    <w:rsid w:val="00E86F9B"/>
    <w:rsid w:val="00E929CC"/>
    <w:rsid w:val="00E941A4"/>
    <w:rsid w:val="00E95831"/>
    <w:rsid w:val="00E965BF"/>
    <w:rsid w:val="00EA07A2"/>
    <w:rsid w:val="00EA46AA"/>
    <w:rsid w:val="00EA512C"/>
    <w:rsid w:val="00EA5358"/>
    <w:rsid w:val="00EA6AA7"/>
    <w:rsid w:val="00EB1D0A"/>
    <w:rsid w:val="00EB2673"/>
    <w:rsid w:val="00EB2940"/>
    <w:rsid w:val="00EB56B0"/>
    <w:rsid w:val="00EC0435"/>
    <w:rsid w:val="00EC23C6"/>
    <w:rsid w:val="00EC46B0"/>
    <w:rsid w:val="00EC4B77"/>
    <w:rsid w:val="00EC5655"/>
    <w:rsid w:val="00EC7716"/>
    <w:rsid w:val="00ED03C7"/>
    <w:rsid w:val="00ED3581"/>
    <w:rsid w:val="00ED76D1"/>
    <w:rsid w:val="00EE1288"/>
    <w:rsid w:val="00EE155B"/>
    <w:rsid w:val="00EE2123"/>
    <w:rsid w:val="00EE2238"/>
    <w:rsid w:val="00EE732A"/>
    <w:rsid w:val="00EF0E6F"/>
    <w:rsid w:val="00EF1056"/>
    <w:rsid w:val="00EF148B"/>
    <w:rsid w:val="00EF156E"/>
    <w:rsid w:val="00F01CDC"/>
    <w:rsid w:val="00F03760"/>
    <w:rsid w:val="00F054C0"/>
    <w:rsid w:val="00F056D1"/>
    <w:rsid w:val="00F0747E"/>
    <w:rsid w:val="00F07642"/>
    <w:rsid w:val="00F1114B"/>
    <w:rsid w:val="00F13166"/>
    <w:rsid w:val="00F15363"/>
    <w:rsid w:val="00F17056"/>
    <w:rsid w:val="00F206A5"/>
    <w:rsid w:val="00F212FC"/>
    <w:rsid w:val="00F23A91"/>
    <w:rsid w:val="00F25C63"/>
    <w:rsid w:val="00F26250"/>
    <w:rsid w:val="00F30988"/>
    <w:rsid w:val="00F30DF9"/>
    <w:rsid w:val="00F3149F"/>
    <w:rsid w:val="00F352E5"/>
    <w:rsid w:val="00F43673"/>
    <w:rsid w:val="00F443DA"/>
    <w:rsid w:val="00F449B7"/>
    <w:rsid w:val="00F45356"/>
    <w:rsid w:val="00F547AC"/>
    <w:rsid w:val="00F5594D"/>
    <w:rsid w:val="00F564EF"/>
    <w:rsid w:val="00F57948"/>
    <w:rsid w:val="00F657BC"/>
    <w:rsid w:val="00F67638"/>
    <w:rsid w:val="00F700F0"/>
    <w:rsid w:val="00F710A5"/>
    <w:rsid w:val="00F71367"/>
    <w:rsid w:val="00F75014"/>
    <w:rsid w:val="00F7647B"/>
    <w:rsid w:val="00F7700B"/>
    <w:rsid w:val="00F80A31"/>
    <w:rsid w:val="00F83DC6"/>
    <w:rsid w:val="00F847E3"/>
    <w:rsid w:val="00F87A6E"/>
    <w:rsid w:val="00F91D31"/>
    <w:rsid w:val="00F92D87"/>
    <w:rsid w:val="00F94B02"/>
    <w:rsid w:val="00F9672A"/>
    <w:rsid w:val="00FA18EC"/>
    <w:rsid w:val="00FA2481"/>
    <w:rsid w:val="00FA303A"/>
    <w:rsid w:val="00FA5139"/>
    <w:rsid w:val="00FA51E6"/>
    <w:rsid w:val="00FA54E3"/>
    <w:rsid w:val="00FA7AEF"/>
    <w:rsid w:val="00FB20F6"/>
    <w:rsid w:val="00FB2C84"/>
    <w:rsid w:val="00FB5D06"/>
    <w:rsid w:val="00FB64E0"/>
    <w:rsid w:val="00FB7B22"/>
    <w:rsid w:val="00FC05D3"/>
    <w:rsid w:val="00FC23A5"/>
    <w:rsid w:val="00FC47C2"/>
    <w:rsid w:val="00FC579D"/>
    <w:rsid w:val="00FC6CC8"/>
    <w:rsid w:val="00FD020C"/>
    <w:rsid w:val="00FD0551"/>
    <w:rsid w:val="00FD0ACD"/>
    <w:rsid w:val="00FD1E68"/>
    <w:rsid w:val="00FD2029"/>
    <w:rsid w:val="00FD403F"/>
    <w:rsid w:val="00FD55EF"/>
    <w:rsid w:val="00FD69D0"/>
    <w:rsid w:val="00FD7D37"/>
    <w:rsid w:val="00FE2196"/>
    <w:rsid w:val="00FE2C9C"/>
    <w:rsid w:val="00FE4915"/>
    <w:rsid w:val="00FF452F"/>
    <w:rsid w:val="00FF4D02"/>
    <w:rsid w:val="012522F8"/>
    <w:rsid w:val="01CF1F59"/>
    <w:rsid w:val="023A2464"/>
    <w:rsid w:val="02B25648"/>
    <w:rsid w:val="02D7FC36"/>
    <w:rsid w:val="03110FD1"/>
    <w:rsid w:val="037CB7D2"/>
    <w:rsid w:val="038D8F82"/>
    <w:rsid w:val="04F45BA1"/>
    <w:rsid w:val="06E0096F"/>
    <w:rsid w:val="073CD5FB"/>
    <w:rsid w:val="075DF0F0"/>
    <w:rsid w:val="07DA9EB9"/>
    <w:rsid w:val="08A0CA31"/>
    <w:rsid w:val="094BAF64"/>
    <w:rsid w:val="098F8265"/>
    <w:rsid w:val="09E9B816"/>
    <w:rsid w:val="0A39E765"/>
    <w:rsid w:val="0B3BEE7D"/>
    <w:rsid w:val="0B45449C"/>
    <w:rsid w:val="0B643FDA"/>
    <w:rsid w:val="0B6B5315"/>
    <w:rsid w:val="0B852B55"/>
    <w:rsid w:val="0CD32897"/>
    <w:rsid w:val="0CE34D5B"/>
    <w:rsid w:val="0D050D85"/>
    <w:rsid w:val="0D69AE9B"/>
    <w:rsid w:val="0D8F2079"/>
    <w:rsid w:val="0DFD988B"/>
    <w:rsid w:val="0E9F7B21"/>
    <w:rsid w:val="0ECD453A"/>
    <w:rsid w:val="0EE092D9"/>
    <w:rsid w:val="10A97EE7"/>
    <w:rsid w:val="10CF8BFF"/>
    <w:rsid w:val="114181F1"/>
    <w:rsid w:val="118A1E6F"/>
    <w:rsid w:val="1199C262"/>
    <w:rsid w:val="11FDA0C5"/>
    <w:rsid w:val="1344BC0B"/>
    <w:rsid w:val="13C10BA1"/>
    <w:rsid w:val="13E37E9D"/>
    <w:rsid w:val="14660237"/>
    <w:rsid w:val="14DEDE9A"/>
    <w:rsid w:val="150CA704"/>
    <w:rsid w:val="156A434C"/>
    <w:rsid w:val="166ABB16"/>
    <w:rsid w:val="16D60A25"/>
    <w:rsid w:val="16F2D69F"/>
    <w:rsid w:val="17B6E326"/>
    <w:rsid w:val="17CE41F0"/>
    <w:rsid w:val="17E20879"/>
    <w:rsid w:val="1953969A"/>
    <w:rsid w:val="1A63334E"/>
    <w:rsid w:val="1A952ED3"/>
    <w:rsid w:val="1B267463"/>
    <w:rsid w:val="1B36F76B"/>
    <w:rsid w:val="1BAC17A5"/>
    <w:rsid w:val="1CF1BDBC"/>
    <w:rsid w:val="1D3A9C8E"/>
    <w:rsid w:val="1EFA8D71"/>
    <w:rsid w:val="1FD94276"/>
    <w:rsid w:val="1FE9E847"/>
    <w:rsid w:val="2087FD4B"/>
    <w:rsid w:val="22D50B80"/>
    <w:rsid w:val="238A710D"/>
    <w:rsid w:val="23D7616D"/>
    <w:rsid w:val="2434025B"/>
    <w:rsid w:val="26031526"/>
    <w:rsid w:val="26BC1040"/>
    <w:rsid w:val="2711E91C"/>
    <w:rsid w:val="28B357C6"/>
    <w:rsid w:val="28EC7AD9"/>
    <w:rsid w:val="29414755"/>
    <w:rsid w:val="2986D6F1"/>
    <w:rsid w:val="29AD5AE8"/>
    <w:rsid w:val="29D79664"/>
    <w:rsid w:val="2A7A797A"/>
    <w:rsid w:val="2B1BAA24"/>
    <w:rsid w:val="2B67B995"/>
    <w:rsid w:val="2B7BF3B1"/>
    <w:rsid w:val="2B8518AD"/>
    <w:rsid w:val="2BF50CB6"/>
    <w:rsid w:val="2BFD271D"/>
    <w:rsid w:val="2D3F52D4"/>
    <w:rsid w:val="2E3F9AF8"/>
    <w:rsid w:val="30F9A4C6"/>
    <w:rsid w:val="31298932"/>
    <w:rsid w:val="317CC7A7"/>
    <w:rsid w:val="321C7254"/>
    <w:rsid w:val="325C7590"/>
    <w:rsid w:val="3286F60A"/>
    <w:rsid w:val="32D139D7"/>
    <w:rsid w:val="336A2D6C"/>
    <w:rsid w:val="345C07F6"/>
    <w:rsid w:val="3659ECFE"/>
    <w:rsid w:val="366102D7"/>
    <w:rsid w:val="367AF551"/>
    <w:rsid w:val="371A7270"/>
    <w:rsid w:val="371BC87D"/>
    <w:rsid w:val="37588FAE"/>
    <w:rsid w:val="37FBE004"/>
    <w:rsid w:val="38470385"/>
    <w:rsid w:val="38E25926"/>
    <w:rsid w:val="38E521C7"/>
    <w:rsid w:val="38EAA9E8"/>
    <w:rsid w:val="396D9954"/>
    <w:rsid w:val="3A849428"/>
    <w:rsid w:val="3AD421A2"/>
    <w:rsid w:val="3B25FEBE"/>
    <w:rsid w:val="3C5AFC43"/>
    <w:rsid w:val="3CDC1942"/>
    <w:rsid w:val="3D017E51"/>
    <w:rsid w:val="3DC9E645"/>
    <w:rsid w:val="3DFECDE8"/>
    <w:rsid w:val="3E05F9F7"/>
    <w:rsid w:val="3E8D2A9F"/>
    <w:rsid w:val="3ECEB4E0"/>
    <w:rsid w:val="40A0202F"/>
    <w:rsid w:val="41345B5A"/>
    <w:rsid w:val="41ACF634"/>
    <w:rsid w:val="41D9B3C1"/>
    <w:rsid w:val="41EE3EFA"/>
    <w:rsid w:val="4338D66D"/>
    <w:rsid w:val="4342C1FA"/>
    <w:rsid w:val="4347BA33"/>
    <w:rsid w:val="4393B209"/>
    <w:rsid w:val="43CE7C53"/>
    <w:rsid w:val="43F313CA"/>
    <w:rsid w:val="44EED2C3"/>
    <w:rsid w:val="44FB0F7C"/>
    <w:rsid w:val="454B385D"/>
    <w:rsid w:val="455F05B6"/>
    <w:rsid w:val="457C2800"/>
    <w:rsid w:val="4586B0BC"/>
    <w:rsid w:val="458E4669"/>
    <w:rsid w:val="467579B6"/>
    <w:rsid w:val="476557DA"/>
    <w:rsid w:val="47AEE805"/>
    <w:rsid w:val="47BD32BD"/>
    <w:rsid w:val="4873C6AC"/>
    <w:rsid w:val="48A61E5E"/>
    <w:rsid w:val="4943D60B"/>
    <w:rsid w:val="49CB71FE"/>
    <w:rsid w:val="4B8EE452"/>
    <w:rsid w:val="4C163014"/>
    <w:rsid w:val="4C21D1BA"/>
    <w:rsid w:val="4CCADBD1"/>
    <w:rsid w:val="4CDC8FDA"/>
    <w:rsid w:val="4D2D9632"/>
    <w:rsid w:val="4D8EDBE8"/>
    <w:rsid w:val="4DC1AFE5"/>
    <w:rsid w:val="4E21E388"/>
    <w:rsid w:val="4E4AC5F0"/>
    <w:rsid w:val="4FBC815F"/>
    <w:rsid w:val="4FD3F5FB"/>
    <w:rsid w:val="50191A29"/>
    <w:rsid w:val="5086DAC5"/>
    <w:rsid w:val="50FADF76"/>
    <w:rsid w:val="51172387"/>
    <w:rsid w:val="5189ABF7"/>
    <w:rsid w:val="51CA6637"/>
    <w:rsid w:val="5215605C"/>
    <w:rsid w:val="523ABDF5"/>
    <w:rsid w:val="53342A48"/>
    <w:rsid w:val="535E73DA"/>
    <w:rsid w:val="53988334"/>
    <w:rsid w:val="549F3384"/>
    <w:rsid w:val="553F12C7"/>
    <w:rsid w:val="562D1D77"/>
    <w:rsid w:val="567D46E0"/>
    <w:rsid w:val="56C0FECC"/>
    <w:rsid w:val="5704DA5E"/>
    <w:rsid w:val="57069882"/>
    <w:rsid w:val="5796528C"/>
    <w:rsid w:val="57A6B18C"/>
    <w:rsid w:val="57C36390"/>
    <w:rsid w:val="580FE2CE"/>
    <w:rsid w:val="592D2C92"/>
    <w:rsid w:val="5A0F7A16"/>
    <w:rsid w:val="5A5BD01A"/>
    <w:rsid w:val="5AC39703"/>
    <w:rsid w:val="5B785176"/>
    <w:rsid w:val="5BFA85B6"/>
    <w:rsid w:val="5BFDB2F0"/>
    <w:rsid w:val="5CB752B2"/>
    <w:rsid w:val="5E792880"/>
    <w:rsid w:val="5EC25996"/>
    <w:rsid w:val="5FB41083"/>
    <w:rsid w:val="602A3E1A"/>
    <w:rsid w:val="602E8808"/>
    <w:rsid w:val="60B030E4"/>
    <w:rsid w:val="6174EC19"/>
    <w:rsid w:val="61837F34"/>
    <w:rsid w:val="62B2D9A4"/>
    <w:rsid w:val="63858AF4"/>
    <w:rsid w:val="63A10A02"/>
    <w:rsid w:val="646ED7CD"/>
    <w:rsid w:val="65001928"/>
    <w:rsid w:val="6580AB1E"/>
    <w:rsid w:val="660CC131"/>
    <w:rsid w:val="66A00E6D"/>
    <w:rsid w:val="678254A0"/>
    <w:rsid w:val="68007380"/>
    <w:rsid w:val="688B9488"/>
    <w:rsid w:val="69AF48AD"/>
    <w:rsid w:val="69CD0A24"/>
    <w:rsid w:val="6A21A719"/>
    <w:rsid w:val="6A3A31A1"/>
    <w:rsid w:val="6A3A6E38"/>
    <w:rsid w:val="6A4917B7"/>
    <w:rsid w:val="6A99D24D"/>
    <w:rsid w:val="6AD48F0A"/>
    <w:rsid w:val="6AD89083"/>
    <w:rsid w:val="6C24E1D0"/>
    <w:rsid w:val="6D71ACD8"/>
    <w:rsid w:val="6DAD58A5"/>
    <w:rsid w:val="6FFCFB07"/>
    <w:rsid w:val="701FE377"/>
    <w:rsid w:val="70FC0CBC"/>
    <w:rsid w:val="71336381"/>
    <w:rsid w:val="715B4A7F"/>
    <w:rsid w:val="7160A8DF"/>
    <w:rsid w:val="71765ED0"/>
    <w:rsid w:val="717A17E8"/>
    <w:rsid w:val="71E50D6E"/>
    <w:rsid w:val="722F7649"/>
    <w:rsid w:val="76FF7970"/>
    <w:rsid w:val="77AC1B72"/>
    <w:rsid w:val="77BCB346"/>
    <w:rsid w:val="798AE8E8"/>
    <w:rsid w:val="7AB1FBE3"/>
    <w:rsid w:val="7AC47CEA"/>
    <w:rsid w:val="7CAE5995"/>
    <w:rsid w:val="7D1A5220"/>
    <w:rsid w:val="7D56BBF2"/>
    <w:rsid w:val="7D71B329"/>
    <w:rsid w:val="7E631154"/>
    <w:rsid w:val="7E7620D4"/>
    <w:rsid w:val="7EA6CEFF"/>
    <w:rsid w:val="7EB535DA"/>
  </w:rsids>
  <m:mathPr>
    <m:mathFont m:val="Cambria Math"/>
    <m:brkBin m:val="before"/>
    <m:brkBinSub m:val="--"/>
    <m:smallFrac m:val="0"/>
    <m:dispDef/>
    <m:lMargin m:val="0"/>
    <m:rMargin m:val="0"/>
    <m:defJc m:val="centerGroup"/>
    <m:wrapIndent m:val="1440"/>
    <m:intLim m:val="subSup"/>
    <m:naryLim m:val="undOvr"/>
  </m:mathPr>
  <w:themeFontLang w:val="da-DK"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DB6DB84"/>
  <w15:docId w15:val="{42BCCA4E-EF8E-435B-850A-96CCFC074D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Theme="minorHAnsi" w:hAnsi="Arial" w:cstheme="minorBidi"/>
        <w:sz w:val="19"/>
        <w:szCs w:val="19"/>
        <w:lang w:val="da-DK" w:eastAsia="en-US" w:bidi="ar-SA"/>
      </w:rPr>
    </w:rPrDefault>
    <w:pPrDefault>
      <w:pPr>
        <w:spacing w:line="230" w:lineRule="atLeast"/>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lsdException w:name="heading 5" w:uiPriority="9"/>
    <w:lsdException w:name="heading 6" w:uiPriority="9"/>
    <w:lsdException w:name="heading 7" w:semiHidden="1" w:uiPriority="9" w:unhideWhenUsed="1"/>
    <w:lsdException w:name="heading 8" w:semiHidden="1" w:uiPriority="9" w:unhideWhenUsed="1"/>
    <w:lsdException w:name="heading 9"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iPriority="2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iPriority="9"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qFormat="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21" w:unhideWhenUsed="1"/>
    <w:lsdException w:name="FollowedHyperlink" w:semiHidden="1" w:uiPriority="21" w:unhideWhenUsed="1"/>
    <w:lsdException w:name="Strong" w:uiPriority="22"/>
    <w:lsdException w:name="Emphasis" w:uiPriority="19"/>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No Spacing"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qFormat="1"/>
    <w:lsdException w:name="Intense Reference" w:uiPriority="32" w:qFormat="1"/>
    <w:lsdException w:name="Book Title" w:uiPriority="33" w:qFormat="1"/>
    <w:lsdException w:name="Bibliography" w:semiHidden="1"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734C8"/>
    <w:pPr>
      <w:spacing w:line="280" w:lineRule="atLeast"/>
    </w:pPr>
  </w:style>
  <w:style w:type="paragraph" w:styleId="Overskrift1">
    <w:name w:val="heading 1"/>
    <w:basedOn w:val="Normal"/>
    <w:next w:val="Normal"/>
    <w:link w:val="Overskrift1Tegn"/>
    <w:uiPriority w:val="1"/>
    <w:qFormat/>
    <w:rsid w:val="009E4B94"/>
    <w:pPr>
      <w:keepNext/>
      <w:keepLines/>
      <w:spacing w:before="260"/>
      <w:contextualSpacing/>
      <w:outlineLvl w:val="0"/>
    </w:pPr>
    <w:rPr>
      <w:rFonts w:eastAsiaTheme="majorEastAsia" w:cstheme="majorBidi"/>
      <w:b/>
      <w:bCs/>
      <w:sz w:val="22"/>
      <w:szCs w:val="28"/>
    </w:rPr>
  </w:style>
  <w:style w:type="paragraph" w:styleId="Overskrift2">
    <w:name w:val="heading 2"/>
    <w:basedOn w:val="Normal"/>
    <w:next w:val="Normal"/>
    <w:link w:val="Overskrift2Tegn"/>
    <w:uiPriority w:val="1"/>
    <w:qFormat/>
    <w:rsid w:val="00F5594D"/>
    <w:pPr>
      <w:keepNext/>
      <w:keepLines/>
      <w:spacing w:before="230"/>
      <w:contextualSpacing/>
      <w:outlineLvl w:val="1"/>
    </w:pPr>
    <w:rPr>
      <w:rFonts w:eastAsiaTheme="majorEastAsia" w:cstheme="majorBidi"/>
      <w:b/>
      <w:bCs/>
      <w:sz w:val="20"/>
      <w:szCs w:val="26"/>
    </w:rPr>
  </w:style>
  <w:style w:type="paragraph" w:styleId="Overskrift3">
    <w:name w:val="heading 3"/>
    <w:basedOn w:val="Normal"/>
    <w:next w:val="Normal"/>
    <w:link w:val="Overskrift3Tegn"/>
    <w:uiPriority w:val="1"/>
    <w:qFormat/>
    <w:rsid w:val="00F5594D"/>
    <w:pPr>
      <w:keepNext/>
      <w:keepLines/>
      <w:spacing w:before="230"/>
      <w:contextualSpacing/>
      <w:outlineLvl w:val="2"/>
    </w:pPr>
    <w:rPr>
      <w:rFonts w:eastAsiaTheme="majorEastAsia" w:cstheme="majorBidi"/>
      <w:b/>
      <w:bCs/>
    </w:rPr>
  </w:style>
  <w:style w:type="paragraph" w:styleId="Overskrift4">
    <w:name w:val="heading 4"/>
    <w:basedOn w:val="Normal"/>
    <w:next w:val="Normal"/>
    <w:link w:val="Overskrift4Tegn"/>
    <w:uiPriority w:val="1"/>
    <w:semiHidden/>
    <w:rsid w:val="009E4B94"/>
    <w:pPr>
      <w:keepNext/>
      <w:keepLines/>
      <w:spacing w:before="260"/>
      <w:contextualSpacing/>
      <w:outlineLvl w:val="3"/>
    </w:pPr>
    <w:rPr>
      <w:rFonts w:eastAsiaTheme="majorEastAsia" w:cstheme="majorBidi"/>
      <w:b/>
      <w:bCs/>
      <w:iCs/>
    </w:rPr>
  </w:style>
  <w:style w:type="paragraph" w:styleId="Overskrift5">
    <w:name w:val="heading 5"/>
    <w:basedOn w:val="Normal"/>
    <w:next w:val="Normal"/>
    <w:link w:val="Overskrift5Tegn"/>
    <w:uiPriority w:val="1"/>
    <w:semiHidden/>
    <w:rsid w:val="009E4B94"/>
    <w:pPr>
      <w:keepNext/>
      <w:keepLines/>
      <w:spacing w:before="260"/>
      <w:contextualSpacing/>
      <w:outlineLvl w:val="4"/>
    </w:pPr>
    <w:rPr>
      <w:rFonts w:eastAsiaTheme="majorEastAsia" w:cstheme="majorBidi"/>
      <w:b/>
    </w:rPr>
  </w:style>
  <w:style w:type="paragraph" w:styleId="Overskrift6">
    <w:name w:val="heading 6"/>
    <w:basedOn w:val="Normal"/>
    <w:next w:val="Normal"/>
    <w:link w:val="Overskrift6Tegn"/>
    <w:uiPriority w:val="1"/>
    <w:semiHidden/>
    <w:rsid w:val="009E4B94"/>
    <w:pPr>
      <w:keepNext/>
      <w:keepLines/>
      <w:spacing w:before="260"/>
      <w:contextualSpacing/>
      <w:outlineLvl w:val="5"/>
    </w:pPr>
    <w:rPr>
      <w:rFonts w:eastAsiaTheme="majorEastAsia" w:cstheme="majorBidi"/>
      <w:b/>
      <w:iCs/>
    </w:rPr>
  </w:style>
  <w:style w:type="paragraph" w:styleId="Overskrift7">
    <w:name w:val="heading 7"/>
    <w:basedOn w:val="Normal"/>
    <w:next w:val="Normal"/>
    <w:link w:val="Overskrift7Tegn"/>
    <w:uiPriority w:val="1"/>
    <w:semiHidden/>
    <w:rsid w:val="009E4B94"/>
    <w:pPr>
      <w:keepNext/>
      <w:keepLines/>
      <w:spacing w:before="260"/>
      <w:contextualSpacing/>
      <w:outlineLvl w:val="6"/>
    </w:pPr>
    <w:rPr>
      <w:rFonts w:eastAsiaTheme="majorEastAsia" w:cstheme="majorBidi"/>
      <w:b/>
      <w:iCs/>
    </w:rPr>
  </w:style>
  <w:style w:type="paragraph" w:styleId="Overskrift8">
    <w:name w:val="heading 8"/>
    <w:basedOn w:val="Normal"/>
    <w:next w:val="Normal"/>
    <w:link w:val="Overskrift8Tegn"/>
    <w:uiPriority w:val="1"/>
    <w:semiHidden/>
    <w:rsid w:val="009E4B94"/>
    <w:pPr>
      <w:keepNext/>
      <w:keepLines/>
      <w:spacing w:before="260"/>
      <w:contextualSpacing/>
      <w:outlineLvl w:val="7"/>
    </w:pPr>
    <w:rPr>
      <w:rFonts w:eastAsiaTheme="majorEastAsia" w:cstheme="majorBidi"/>
      <w:b/>
      <w:szCs w:val="20"/>
    </w:rPr>
  </w:style>
  <w:style w:type="paragraph" w:styleId="Overskrift9">
    <w:name w:val="heading 9"/>
    <w:basedOn w:val="Normal"/>
    <w:next w:val="Normal"/>
    <w:link w:val="Overskrift9Tegn"/>
    <w:uiPriority w:val="1"/>
    <w:semiHidden/>
    <w:rsid w:val="009E4B94"/>
    <w:pPr>
      <w:keepNext/>
      <w:keepLines/>
      <w:spacing w:before="260"/>
      <w:contextualSpacing/>
      <w:outlineLvl w:val="8"/>
    </w:pPr>
    <w:rPr>
      <w:rFonts w:eastAsiaTheme="majorEastAsia" w:cstheme="majorBidi"/>
      <w:b/>
      <w:iCs/>
      <w:szCs w:val="20"/>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Sidehoved">
    <w:name w:val="header"/>
    <w:basedOn w:val="Normal"/>
    <w:link w:val="SidehovedTegn"/>
    <w:uiPriority w:val="21"/>
    <w:semiHidden/>
    <w:rsid w:val="006B30A9"/>
    <w:pPr>
      <w:tabs>
        <w:tab w:val="center" w:pos="4819"/>
        <w:tab w:val="right" w:pos="9638"/>
      </w:tabs>
      <w:spacing w:line="240" w:lineRule="atLeast"/>
    </w:pPr>
    <w:rPr>
      <w:sz w:val="16"/>
    </w:rPr>
  </w:style>
  <w:style w:type="character" w:customStyle="1" w:styleId="SidehovedTegn">
    <w:name w:val="Sidehoved Tegn"/>
    <w:basedOn w:val="Standardskrifttypeiafsnit"/>
    <w:link w:val="Sidehoved"/>
    <w:uiPriority w:val="21"/>
    <w:semiHidden/>
    <w:rsid w:val="00004865"/>
    <w:rPr>
      <w:sz w:val="16"/>
    </w:rPr>
  </w:style>
  <w:style w:type="paragraph" w:styleId="Sidefod">
    <w:name w:val="footer"/>
    <w:basedOn w:val="Normal"/>
    <w:link w:val="SidefodTegn"/>
    <w:uiPriority w:val="21"/>
    <w:semiHidden/>
    <w:rsid w:val="006B30A9"/>
    <w:pPr>
      <w:tabs>
        <w:tab w:val="center" w:pos="4819"/>
        <w:tab w:val="right" w:pos="9638"/>
      </w:tabs>
      <w:spacing w:line="240" w:lineRule="atLeast"/>
    </w:pPr>
    <w:rPr>
      <w:sz w:val="16"/>
    </w:rPr>
  </w:style>
  <w:style w:type="character" w:customStyle="1" w:styleId="SidefodTegn">
    <w:name w:val="Sidefod Tegn"/>
    <w:basedOn w:val="Standardskrifttypeiafsnit"/>
    <w:link w:val="Sidefod"/>
    <w:uiPriority w:val="21"/>
    <w:semiHidden/>
    <w:rsid w:val="00004865"/>
    <w:rPr>
      <w:sz w:val="16"/>
    </w:rPr>
  </w:style>
  <w:style w:type="character" w:customStyle="1" w:styleId="Overskrift1Tegn">
    <w:name w:val="Overskrift 1 Tegn"/>
    <w:basedOn w:val="Standardskrifttypeiafsnit"/>
    <w:link w:val="Overskrift1"/>
    <w:uiPriority w:val="1"/>
    <w:rsid w:val="002E74A4"/>
    <w:rPr>
      <w:rFonts w:eastAsiaTheme="majorEastAsia" w:cstheme="majorBidi"/>
      <w:b/>
      <w:bCs/>
      <w:sz w:val="22"/>
      <w:szCs w:val="28"/>
    </w:rPr>
  </w:style>
  <w:style w:type="character" w:customStyle="1" w:styleId="Overskrift2Tegn">
    <w:name w:val="Overskrift 2 Tegn"/>
    <w:basedOn w:val="Standardskrifttypeiafsnit"/>
    <w:link w:val="Overskrift2"/>
    <w:uiPriority w:val="1"/>
    <w:rsid w:val="00F5594D"/>
    <w:rPr>
      <w:rFonts w:eastAsiaTheme="majorEastAsia" w:cstheme="majorBidi"/>
      <w:b/>
      <w:bCs/>
      <w:sz w:val="20"/>
      <w:szCs w:val="26"/>
    </w:rPr>
  </w:style>
  <w:style w:type="character" w:customStyle="1" w:styleId="Overskrift3Tegn">
    <w:name w:val="Overskrift 3 Tegn"/>
    <w:basedOn w:val="Standardskrifttypeiafsnit"/>
    <w:link w:val="Overskrift3"/>
    <w:uiPriority w:val="1"/>
    <w:rsid w:val="00F5594D"/>
    <w:rPr>
      <w:rFonts w:eastAsiaTheme="majorEastAsia" w:cstheme="majorBidi"/>
      <w:b/>
      <w:bCs/>
    </w:rPr>
  </w:style>
  <w:style w:type="character" w:customStyle="1" w:styleId="Overskrift4Tegn">
    <w:name w:val="Overskrift 4 Tegn"/>
    <w:basedOn w:val="Standardskrifttypeiafsnit"/>
    <w:link w:val="Overskrift4"/>
    <w:uiPriority w:val="1"/>
    <w:semiHidden/>
    <w:rsid w:val="00004865"/>
    <w:rPr>
      <w:rFonts w:eastAsiaTheme="majorEastAsia" w:cstheme="majorBidi"/>
      <w:b/>
      <w:bCs/>
      <w:iCs/>
    </w:rPr>
  </w:style>
  <w:style w:type="character" w:customStyle="1" w:styleId="Overskrift5Tegn">
    <w:name w:val="Overskrift 5 Tegn"/>
    <w:basedOn w:val="Standardskrifttypeiafsnit"/>
    <w:link w:val="Overskrift5"/>
    <w:uiPriority w:val="1"/>
    <w:semiHidden/>
    <w:rsid w:val="00004865"/>
    <w:rPr>
      <w:rFonts w:eastAsiaTheme="majorEastAsia" w:cstheme="majorBidi"/>
      <w:b/>
    </w:rPr>
  </w:style>
  <w:style w:type="character" w:customStyle="1" w:styleId="Overskrift6Tegn">
    <w:name w:val="Overskrift 6 Tegn"/>
    <w:basedOn w:val="Standardskrifttypeiafsnit"/>
    <w:link w:val="Overskrift6"/>
    <w:uiPriority w:val="1"/>
    <w:semiHidden/>
    <w:rsid w:val="00004865"/>
    <w:rPr>
      <w:rFonts w:eastAsiaTheme="majorEastAsia" w:cstheme="majorBidi"/>
      <w:b/>
      <w:iCs/>
    </w:rPr>
  </w:style>
  <w:style w:type="character" w:customStyle="1" w:styleId="Overskrift7Tegn">
    <w:name w:val="Overskrift 7 Tegn"/>
    <w:basedOn w:val="Standardskrifttypeiafsnit"/>
    <w:link w:val="Overskrift7"/>
    <w:uiPriority w:val="1"/>
    <w:semiHidden/>
    <w:rsid w:val="00004865"/>
    <w:rPr>
      <w:rFonts w:eastAsiaTheme="majorEastAsia" w:cstheme="majorBidi"/>
      <w:b/>
      <w:iCs/>
    </w:rPr>
  </w:style>
  <w:style w:type="character" w:customStyle="1" w:styleId="Overskrift8Tegn">
    <w:name w:val="Overskrift 8 Tegn"/>
    <w:basedOn w:val="Standardskrifttypeiafsnit"/>
    <w:link w:val="Overskrift8"/>
    <w:uiPriority w:val="1"/>
    <w:semiHidden/>
    <w:rsid w:val="00004865"/>
    <w:rPr>
      <w:rFonts w:eastAsiaTheme="majorEastAsia" w:cstheme="majorBidi"/>
      <w:b/>
      <w:szCs w:val="20"/>
    </w:rPr>
  </w:style>
  <w:style w:type="character" w:customStyle="1" w:styleId="Overskrift9Tegn">
    <w:name w:val="Overskrift 9 Tegn"/>
    <w:basedOn w:val="Standardskrifttypeiafsnit"/>
    <w:link w:val="Overskrift9"/>
    <w:uiPriority w:val="1"/>
    <w:semiHidden/>
    <w:rsid w:val="00004865"/>
    <w:rPr>
      <w:rFonts w:eastAsiaTheme="majorEastAsia" w:cstheme="majorBidi"/>
      <w:b/>
      <w:iCs/>
      <w:szCs w:val="20"/>
    </w:rPr>
  </w:style>
  <w:style w:type="paragraph" w:styleId="Titel">
    <w:name w:val="Title"/>
    <w:basedOn w:val="Normal"/>
    <w:next w:val="Normal"/>
    <w:link w:val="TitelTegn"/>
    <w:uiPriority w:val="19"/>
    <w:semiHidden/>
    <w:rsid w:val="009E4B94"/>
    <w:pPr>
      <w:spacing w:before="500" w:after="500" w:line="500" w:lineRule="atLeast"/>
      <w:contextualSpacing/>
    </w:pPr>
    <w:rPr>
      <w:rFonts w:eastAsiaTheme="majorEastAsia" w:cstheme="majorBidi"/>
      <w:b/>
      <w:kern w:val="28"/>
      <w:sz w:val="40"/>
      <w:szCs w:val="52"/>
    </w:rPr>
  </w:style>
  <w:style w:type="character" w:customStyle="1" w:styleId="TitelTegn">
    <w:name w:val="Titel Tegn"/>
    <w:basedOn w:val="Standardskrifttypeiafsnit"/>
    <w:link w:val="Titel"/>
    <w:uiPriority w:val="19"/>
    <w:semiHidden/>
    <w:rsid w:val="00004865"/>
    <w:rPr>
      <w:rFonts w:eastAsiaTheme="majorEastAsia" w:cstheme="majorBidi"/>
      <w:b/>
      <w:kern w:val="28"/>
      <w:sz w:val="40"/>
      <w:szCs w:val="52"/>
    </w:rPr>
  </w:style>
  <w:style w:type="paragraph" w:styleId="Undertitel">
    <w:name w:val="Subtitle"/>
    <w:basedOn w:val="Normal"/>
    <w:next w:val="Normal"/>
    <w:link w:val="UndertitelTegn"/>
    <w:uiPriority w:val="19"/>
    <w:semiHidden/>
    <w:rsid w:val="009E4B94"/>
    <w:pPr>
      <w:numPr>
        <w:ilvl w:val="1"/>
      </w:numPr>
      <w:spacing w:before="400" w:after="400" w:line="400" w:lineRule="atLeast"/>
      <w:contextualSpacing/>
    </w:pPr>
    <w:rPr>
      <w:rFonts w:eastAsiaTheme="majorEastAsia" w:cstheme="majorBidi"/>
      <w:b/>
      <w:iCs/>
      <w:sz w:val="36"/>
      <w:szCs w:val="24"/>
    </w:rPr>
  </w:style>
  <w:style w:type="character" w:customStyle="1" w:styleId="UndertitelTegn">
    <w:name w:val="Undertitel Tegn"/>
    <w:basedOn w:val="Standardskrifttypeiafsnit"/>
    <w:link w:val="Undertitel"/>
    <w:uiPriority w:val="19"/>
    <w:semiHidden/>
    <w:rsid w:val="00004865"/>
    <w:rPr>
      <w:rFonts w:eastAsiaTheme="majorEastAsia" w:cstheme="majorBidi"/>
      <w:b/>
      <w:iCs/>
      <w:sz w:val="36"/>
      <w:szCs w:val="24"/>
    </w:rPr>
  </w:style>
  <w:style w:type="character" w:styleId="Svagfremhvning">
    <w:name w:val="Subtle Emphasis"/>
    <w:basedOn w:val="Standardskrifttypeiafsnit"/>
    <w:uiPriority w:val="99"/>
    <w:semiHidden/>
    <w:qFormat/>
    <w:rsid w:val="009E4B94"/>
    <w:rPr>
      <w:i/>
      <w:iCs/>
      <w:color w:val="808080" w:themeColor="text1" w:themeTint="7F"/>
    </w:rPr>
  </w:style>
  <w:style w:type="character" w:styleId="Kraftigfremhvning">
    <w:name w:val="Intense Emphasis"/>
    <w:basedOn w:val="Standardskrifttypeiafsnit"/>
    <w:uiPriority w:val="19"/>
    <w:semiHidden/>
    <w:rsid w:val="009E4B94"/>
    <w:rPr>
      <w:b/>
      <w:bCs/>
      <w:i/>
      <w:iCs/>
      <w:color w:val="auto"/>
    </w:rPr>
  </w:style>
  <w:style w:type="character" w:styleId="Strk">
    <w:name w:val="Strong"/>
    <w:basedOn w:val="Standardskrifttypeiafsnit"/>
    <w:uiPriority w:val="19"/>
    <w:semiHidden/>
    <w:rsid w:val="009E4B94"/>
    <w:rPr>
      <w:b/>
      <w:bCs/>
    </w:rPr>
  </w:style>
  <w:style w:type="paragraph" w:styleId="Strktcitat">
    <w:name w:val="Intense Quote"/>
    <w:basedOn w:val="Normal"/>
    <w:next w:val="Normal"/>
    <w:link w:val="StrktcitatTegn"/>
    <w:uiPriority w:val="19"/>
    <w:semiHidden/>
    <w:rsid w:val="007546AF"/>
    <w:pPr>
      <w:spacing w:before="260" w:after="260"/>
      <w:ind w:left="851" w:right="851"/>
    </w:pPr>
    <w:rPr>
      <w:b/>
      <w:bCs/>
      <w:i/>
      <w:iCs/>
    </w:rPr>
  </w:style>
  <w:style w:type="character" w:customStyle="1" w:styleId="StrktcitatTegn">
    <w:name w:val="Stærkt citat Tegn"/>
    <w:basedOn w:val="Standardskrifttypeiafsnit"/>
    <w:link w:val="Strktcitat"/>
    <w:uiPriority w:val="19"/>
    <w:semiHidden/>
    <w:rsid w:val="00004865"/>
    <w:rPr>
      <w:b/>
      <w:bCs/>
      <w:i/>
      <w:iCs/>
    </w:rPr>
  </w:style>
  <w:style w:type="character" w:styleId="Svaghenvisning">
    <w:name w:val="Subtle Reference"/>
    <w:basedOn w:val="Standardskrifttypeiafsnit"/>
    <w:uiPriority w:val="99"/>
    <w:semiHidden/>
    <w:qFormat/>
    <w:rsid w:val="002E74A4"/>
    <w:rPr>
      <w:caps w:val="0"/>
      <w:smallCaps w:val="0"/>
      <w:color w:val="auto"/>
      <w:u w:val="single"/>
    </w:rPr>
  </w:style>
  <w:style w:type="character" w:styleId="Kraftighenvisning">
    <w:name w:val="Intense Reference"/>
    <w:basedOn w:val="Standardskrifttypeiafsnit"/>
    <w:uiPriority w:val="99"/>
    <w:semiHidden/>
    <w:qFormat/>
    <w:rsid w:val="002E74A4"/>
    <w:rPr>
      <w:b/>
      <w:bCs/>
      <w:caps w:val="0"/>
      <w:smallCaps w:val="0"/>
      <w:color w:val="auto"/>
      <w:spacing w:val="5"/>
      <w:u w:val="single"/>
    </w:rPr>
  </w:style>
  <w:style w:type="paragraph" w:styleId="Billedtekst">
    <w:name w:val="caption"/>
    <w:basedOn w:val="Normal"/>
    <w:next w:val="Normal"/>
    <w:uiPriority w:val="3"/>
    <w:rsid w:val="00F5594D"/>
    <w:rPr>
      <w:b/>
      <w:bCs/>
      <w:sz w:val="16"/>
    </w:rPr>
  </w:style>
  <w:style w:type="paragraph" w:styleId="Indholdsfortegnelse1">
    <w:name w:val="toc 1"/>
    <w:basedOn w:val="Normal"/>
    <w:next w:val="Normal"/>
    <w:uiPriority w:val="9"/>
    <w:semiHidden/>
    <w:rsid w:val="002E74A4"/>
    <w:pPr>
      <w:ind w:right="567"/>
    </w:pPr>
    <w:rPr>
      <w:b/>
    </w:rPr>
  </w:style>
  <w:style w:type="paragraph" w:styleId="Indholdsfortegnelse2">
    <w:name w:val="toc 2"/>
    <w:basedOn w:val="Normal"/>
    <w:next w:val="Normal"/>
    <w:uiPriority w:val="9"/>
    <w:semiHidden/>
    <w:rsid w:val="009E4B94"/>
    <w:pPr>
      <w:ind w:right="567"/>
    </w:pPr>
  </w:style>
  <w:style w:type="paragraph" w:styleId="Indholdsfortegnelse3">
    <w:name w:val="toc 3"/>
    <w:basedOn w:val="Normal"/>
    <w:next w:val="Normal"/>
    <w:uiPriority w:val="9"/>
    <w:semiHidden/>
    <w:rsid w:val="009E4B94"/>
    <w:pPr>
      <w:ind w:right="567"/>
    </w:pPr>
  </w:style>
  <w:style w:type="paragraph" w:styleId="Indholdsfortegnelse4">
    <w:name w:val="toc 4"/>
    <w:basedOn w:val="Normal"/>
    <w:next w:val="Normal"/>
    <w:uiPriority w:val="9"/>
    <w:semiHidden/>
    <w:rsid w:val="009E4B94"/>
    <w:pPr>
      <w:ind w:right="567"/>
    </w:pPr>
  </w:style>
  <w:style w:type="paragraph" w:styleId="Indholdsfortegnelse5">
    <w:name w:val="toc 5"/>
    <w:basedOn w:val="Normal"/>
    <w:next w:val="Normal"/>
    <w:uiPriority w:val="9"/>
    <w:semiHidden/>
    <w:rsid w:val="009E4B94"/>
    <w:pPr>
      <w:ind w:right="567"/>
    </w:pPr>
  </w:style>
  <w:style w:type="paragraph" w:styleId="Indholdsfortegnelse6">
    <w:name w:val="toc 6"/>
    <w:basedOn w:val="Normal"/>
    <w:next w:val="Normal"/>
    <w:uiPriority w:val="9"/>
    <w:semiHidden/>
    <w:rsid w:val="009E4B94"/>
    <w:pPr>
      <w:ind w:right="567"/>
    </w:pPr>
  </w:style>
  <w:style w:type="paragraph" w:styleId="Indholdsfortegnelse7">
    <w:name w:val="toc 7"/>
    <w:basedOn w:val="Normal"/>
    <w:next w:val="Normal"/>
    <w:uiPriority w:val="9"/>
    <w:semiHidden/>
    <w:rsid w:val="009E4B94"/>
    <w:pPr>
      <w:ind w:right="567"/>
    </w:pPr>
  </w:style>
  <w:style w:type="paragraph" w:styleId="Indholdsfortegnelse8">
    <w:name w:val="toc 8"/>
    <w:basedOn w:val="Normal"/>
    <w:next w:val="Normal"/>
    <w:uiPriority w:val="9"/>
    <w:semiHidden/>
    <w:rsid w:val="009E4B94"/>
    <w:pPr>
      <w:ind w:right="567"/>
    </w:pPr>
  </w:style>
  <w:style w:type="paragraph" w:styleId="Indholdsfortegnelse9">
    <w:name w:val="toc 9"/>
    <w:basedOn w:val="Normal"/>
    <w:next w:val="Normal"/>
    <w:uiPriority w:val="9"/>
    <w:semiHidden/>
    <w:rsid w:val="009E4B94"/>
    <w:pPr>
      <w:ind w:right="567"/>
    </w:pPr>
  </w:style>
  <w:style w:type="paragraph" w:styleId="Overskrift">
    <w:name w:val="TOC Heading"/>
    <w:basedOn w:val="Normal"/>
    <w:next w:val="Normal"/>
    <w:uiPriority w:val="9"/>
    <w:semiHidden/>
    <w:rsid w:val="002E74A4"/>
    <w:pPr>
      <w:spacing w:after="520" w:line="360" w:lineRule="atLeast"/>
    </w:pPr>
    <w:rPr>
      <w:sz w:val="28"/>
    </w:rPr>
  </w:style>
  <w:style w:type="paragraph" w:styleId="Bloktekst">
    <w:name w:val="Block Text"/>
    <w:basedOn w:val="Normal"/>
    <w:uiPriority w:val="99"/>
    <w:semiHidden/>
    <w:rsid w:val="009E4B94"/>
    <w:pPr>
      <w:pBdr>
        <w:top w:val="single" w:sz="2" w:space="10" w:color="7F7F7F" w:themeColor="text1" w:themeTint="80"/>
        <w:left w:val="single" w:sz="2" w:space="10" w:color="7F7F7F" w:themeColor="text1" w:themeTint="80"/>
        <w:bottom w:val="single" w:sz="2" w:space="10" w:color="7F7F7F" w:themeColor="text1" w:themeTint="80"/>
        <w:right w:val="single" w:sz="2" w:space="10" w:color="7F7F7F" w:themeColor="text1" w:themeTint="80"/>
      </w:pBdr>
      <w:ind w:left="1151" w:right="1151"/>
    </w:pPr>
    <w:rPr>
      <w:rFonts w:eastAsiaTheme="minorEastAsia"/>
      <w:i/>
      <w:iCs/>
    </w:rPr>
  </w:style>
  <w:style w:type="paragraph" w:styleId="Slutnotetekst">
    <w:name w:val="endnote text"/>
    <w:basedOn w:val="Normal"/>
    <w:link w:val="SlutnotetekstTegn"/>
    <w:uiPriority w:val="21"/>
    <w:semiHidden/>
    <w:rsid w:val="009E4B94"/>
    <w:pPr>
      <w:spacing w:after="120" w:line="240" w:lineRule="atLeast"/>
      <w:ind w:left="85" w:hanging="85"/>
    </w:pPr>
    <w:rPr>
      <w:sz w:val="16"/>
      <w:szCs w:val="20"/>
    </w:rPr>
  </w:style>
  <w:style w:type="character" w:customStyle="1" w:styleId="SlutnotetekstTegn">
    <w:name w:val="Slutnotetekst Tegn"/>
    <w:basedOn w:val="Standardskrifttypeiafsnit"/>
    <w:link w:val="Slutnotetekst"/>
    <w:uiPriority w:val="21"/>
    <w:semiHidden/>
    <w:rsid w:val="00004865"/>
    <w:rPr>
      <w:sz w:val="16"/>
      <w:szCs w:val="20"/>
    </w:rPr>
  </w:style>
  <w:style w:type="character" w:styleId="Slutnotehenvisning">
    <w:name w:val="endnote reference"/>
    <w:basedOn w:val="Standardskrifttypeiafsnit"/>
    <w:uiPriority w:val="21"/>
    <w:semiHidden/>
    <w:rsid w:val="009E4B94"/>
    <w:rPr>
      <w:vertAlign w:val="superscript"/>
    </w:rPr>
  </w:style>
  <w:style w:type="paragraph" w:styleId="Fodnotetekst">
    <w:name w:val="footnote text"/>
    <w:basedOn w:val="Normal"/>
    <w:link w:val="FodnotetekstTegn"/>
    <w:uiPriority w:val="21"/>
    <w:semiHidden/>
    <w:rsid w:val="009E4B94"/>
    <w:pPr>
      <w:spacing w:after="120" w:line="240" w:lineRule="atLeast"/>
      <w:ind w:left="85" w:hanging="85"/>
    </w:pPr>
    <w:rPr>
      <w:sz w:val="16"/>
      <w:szCs w:val="20"/>
    </w:rPr>
  </w:style>
  <w:style w:type="character" w:customStyle="1" w:styleId="FodnotetekstTegn">
    <w:name w:val="Fodnotetekst Tegn"/>
    <w:basedOn w:val="Standardskrifttypeiafsnit"/>
    <w:link w:val="Fodnotetekst"/>
    <w:uiPriority w:val="21"/>
    <w:semiHidden/>
    <w:rsid w:val="00004865"/>
    <w:rPr>
      <w:sz w:val="16"/>
      <w:szCs w:val="20"/>
    </w:rPr>
  </w:style>
  <w:style w:type="paragraph" w:styleId="Opstilling-punkttegn">
    <w:name w:val="List Bullet"/>
    <w:basedOn w:val="Normal"/>
    <w:uiPriority w:val="2"/>
    <w:qFormat/>
    <w:rsid w:val="006B30A9"/>
    <w:pPr>
      <w:numPr>
        <w:numId w:val="1"/>
      </w:numPr>
      <w:contextualSpacing/>
    </w:pPr>
  </w:style>
  <w:style w:type="paragraph" w:styleId="Opstilling-talellerbogst">
    <w:name w:val="List Number"/>
    <w:basedOn w:val="Normal"/>
    <w:uiPriority w:val="2"/>
    <w:qFormat/>
    <w:rsid w:val="006B30A9"/>
    <w:pPr>
      <w:numPr>
        <w:numId w:val="6"/>
      </w:numPr>
      <w:contextualSpacing/>
    </w:pPr>
  </w:style>
  <w:style w:type="character" w:styleId="Sidetal">
    <w:name w:val="page number"/>
    <w:basedOn w:val="Standardskrifttypeiafsnit"/>
    <w:uiPriority w:val="21"/>
    <w:rsid w:val="00424709"/>
  </w:style>
  <w:style w:type="paragraph" w:customStyle="1" w:styleId="Template">
    <w:name w:val="Template"/>
    <w:uiPriority w:val="8"/>
    <w:rsid w:val="00722F2B"/>
    <w:pPr>
      <w:spacing w:line="170" w:lineRule="atLeast"/>
    </w:pPr>
    <w:rPr>
      <w:noProof/>
      <w:sz w:val="14"/>
    </w:rPr>
  </w:style>
  <w:style w:type="paragraph" w:customStyle="1" w:styleId="Template-Adresse">
    <w:name w:val="Template - Adresse"/>
    <w:basedOn w:val="Template"/>
    <w:uiPriority w:val="8"/>
    <w:semiHidden/>
    <w:rsid w:val="00897471"/>
    <w:pPr>
      <w:tabs>
        <w:tab w:val="left" w:pos="227"/>
      </w:tabs>
      <w:suppressAutoHyphens/>
    </w:pPr>
  </w:style>
  <w:style w:type="paragraph" w:customStyle="1" w:styleId="Template-Virksomhedsnavn">
    <w:name w:val="Template - Virksomheds navn"/>
    <w:basedOn w:val="Template-Adresse"/>
    <w:next w:val="Template-Adresse"/>
    <w:uiPriority w:val="8"/>
    <w:semiHidden/>
    <w:rsid w:val="00897471"/>
    <w:rPr>
      <w:b/>
    </w:rPr>
  </w:style>
  <w:style w:type="paragraph" w:styleId="Citatoverskrift">
    <w:name w:val="toa heading"/>
    <w:basedOn w:val="Normal"/>
    <w:next w:val="Normal"/>
    <w:uiPriority w:val="10"/>
    <w:semiHidden/>
    <w:rsid w:val="002E74A4"/>
    <w:pPr>
      <w:spacing w:after="520" w:line="360" w:lineRule="atLeast"/>
    </w:pPr>
    <w:rPr>
      <w:rFonts w:eastAsiaTheme="majorEastAsia" w:cstheme="majorBidi"/>
      <w:b/>
      <w:bCs/>
      <w:sz w:val="28"/>
      <w:szCs w:val="24"/>
    </w:rPr>
  </w:style>
  <w:style w:type="paragraph" w:styleId="Listeoverfigurer">
    <w:name w:val="table of figures"/>
    <w:basedOn w:val="Normal"/>
    <w:next w:val="Normal"/>
    <w:uiPriority w:val="10"/>
    <w:semiHidden/>
    <w:rsid w:val="002E74A4"/>
    <w:pPr>
      <w:ind w:right="567"/>
    </w:pPr>
  </w:style>
  <w:style w:type="paragraph" w:styleId="Underskrift">
    <w:name w:val="Signature"/>
    <w:basedOn w:val="Normal"/>
    <w:link w:val="UnderskriftTegn"/>
    <w:uiPriority w:val="99"/>
    <w:semiHidden/>
    <w:rsid w:val="00424709"/>
    <w:pPr>
      <w:spacing w:line="240" w:lineRule="auto"/>
      <w:ind w:left="4252"/>
    </w:pPr>
  </w:style>
  <w:style w:type="character" w:customStyle="1" w:styleId="UnderskriftTegn">
    <w:name w:val="Underskrift Tegn"/>
    <w:basedOn w:val="Standardskrifttypeiafsnit"/>
    <w:link w:val="Underskrift"/>
    <w:uiPriority w:val="99"/>
    <w:semiHidden/>
    <w:rsid w:val="00004865"/>
  </w:style>
  <w:style w:type="character" w:styleId="Pladsholdertekst">
    <w:name w:val="Placeholder Text"/>
    <w:basedOn w:val="Standardskrifttypeiafsnit"/>
    <w:uiPriority w:val="99"/>
    <w:semiHidden/>
    <w:rsid w:val="00424709"/>
    <w:rPr>
      <w:color w:val="auto"/>
    </w:rPr>
  </w:style>
  <w:style w:type="paragraph" w:customStyle="1" w:styleId="Tabel">
    <w:name w:val="Tabel"/>
    <w:uiPriority w:val="4"/>
    <w:rsid w:val="00F5594D"/>
    <w:pPr>
      <w:spacing w:before="40" w:after="40"/>
      <w:ind w:left="113" w:right="113"/>
    </w:pPr>
    <w:rPr>
      <w:sz w:val="16"/>
    </w:rPr>
  </w:style>
  <w:style w:type="paragraph" w:customStyle="1" w:styleId="Tabel-Tekst">
    <w:name w:val="Tabel - Tekst"/>
    <w:basedOn w:val="Tabel"/>
    <w:uiPriority w:val="4"/>
    <w:rsid w:val="00424709"/>
  </w:style>
  <w:style w:type="paragraph" w:customStyle="1" w:styleId="Tabel-TekstTotal">
    <w:name w:val="Tabel - Tekst Total"/>
    <w:basedOn w:val="Tabel-Tekst"/>
    <w:uiPriority w:val="4"/>
    <w:rsid w:val="00424709"/>
    <w:rPr>
      <w:b/>
    </w:rPr>
  </w:style>
  <w:style w:type="paragraph" w:customStyle="1" w:styleId="Tabel-Tal">
    <w:name w:val="Tabel - Tal"/>
    <w:basedOn w:val="Tabel"/>
    <w:uiPriority w:val="4"/>
    <w:rsid w:val="00893791"/>
    <w:pPr>
      <w:jc w:val="right"/>
    </w:pPr>
  </w:style>
  <w:style w:type="paragraph" w:customStyle="1" w:styleId="Tabel-TalTotal">
    <w:name w:val="Tabel - Tal Total"/>
    <w:basedOn w:val="Tabel-Tal"/>
    <w:uiPriority w:val="4"/>
    <w:rsid w:val="00424709"/>
    <w:rPr>
      <w:b/>
    </w:rPr>
  </w:style>
  <w:style w:type="paragraph" w:styleId="Citat">
    <w:name w:val="Quote"/>
    <w:basedOn w:val="Normal"/>
    <w:next w:val="Normal"/>
    <w:link w:val="CitatTegn"/>
    <w:uiPriority w:val="19"/>
    <w:semiHidden/>
    <w:rsid w:val="007546AF"/>
    <w:pPr>
      <w:spacing w:before="260" w:after="260"/>
      <w:ind w:left="567" w:right="567"/>
    </w:pPr>
    <w:rPr>
      <w:b/>
      <w:iCs/>
      <w:color w:val="000000" w:themeColor="text1"/>
      <w:sz w:val="20"/>
    </w:rPr>
  </w:style>
  <w:style w:type="character" w:customStyle="1" w:styleId="CitatTegn">
    <w:name w:val="Citat Tegn"/>
    <w:basedOn w:val="Standardskrifttypeiafsnit"/>
    <w:link w:val="Citat"/>
    <w:uiPriority w:val="19"/>
    <w:semiHidden/>
    <w:rsid w:val="00004865"/>
    <w:rPr>
      <w:b/>
      <w:iCs/>
      <w:color w:val="000000" w:themeColor="text1"/>
      <w:sz w:val="20"/>
    </w:rPr>
  </w:style>
  <w:style w:type="character" w:styleId="Bogenstitel">
    <w:name w:val="Book Title"/>
    <w:basedOn w:val="Standardskrifttypeiafsnit"/>
    <w:uiPriority w:val="99"/>
    <w:semiHidden/>
    <w:qFormat/>
    <w:rsid w:val="007546AF"/>
    <w:rPr>
      <w:b/>
      <w:bCs/>
      <w:caps w:val="0"/>
      <w:smallCaps w:val="0"/>
      <w:spacing w:val="5"/>
    </w:rPr>
  </w:style>
  <w:style w:type="paragraph" w:styleId="Citatsamling">
    <w:name w:val="table of authorities"/>
    <w:basedOn w:val="Normal"/>
    <w:next w:val="Normal"/>
    <w:uiPriority w:val="10"/>
    <w:semiHidden/>
    <w:rsid w:val="002E74A4"/>
    <w:pPr>
      <w:ind w:right="567"/>
    </w:pPr>
  </w:style>
  <w:style w:type="paragraph" w:styleId="Normalindrykning">
    <w:name w:val="Normal Indent"/>
    <w:basedOn w:val="Normal"/>
    <w:rsid w:val="005A28D4"/>
    <w:pPr>
      <w:ind w:left="1134"/>
    </w:pPr>
  </w:style>
  <w:style w:type="table" w:styleId="Tabel-Gitter">
    <w:name w:val="Table Grid"/>
    <w:basedOn w:val="Tabel-Normal"/>
    <w:uiPriority w:val="59"/>
    <w:rsid w:val="009737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ocumentHeading">
    <w:name w:val="Document Heading"/>
    <w:basedOn w:val="Normal"/>
    <w:uiPriority w:val="6"/>
    <w:semiHidden/>
    <w:rsid w:val="000C53D5"/>
    <w:pPr>
      <w:spacing w:after="260"/>
      <w:contextualSpacing/>
    </w:pPr>
    <w:rPr>
      <w:b/>
      <w:sz w:val="36"/>
    </w:rPr>
  </w:style>
  <w:style w:type="paragraph" w:customStyle="1" w:styleId="DocumentName">
    <w:name w:val="Document Name"/>
    <w:basedOn w:val="Normal"/>
    <w:uiPriority w:val="8"/>
    <w:semiHidden/>
    <w:rsid w:val="00655B49"/>
    <w:pPr>
      <w:spacing w:line="360" w:lineRule="atLeast"/>
    </w:pPr>
    <w:rPr>
      <w:b/>
      <w:caps/>
      <w:sz w:val="28"/>
    </w:rPr>
  </w:style>
  <w:style w:type="paragraph" w:customStyle="1" w:styleId="Template-Dato">
    <w:name w:val="Template - Dato"/>
    <w:basedOn w:val="Template"/>
    <w:uiPriority w:val="8"/>
    <w:semiHidden/>
    <w:rsid w:val="00722F2B"/>
    <w:pPr>
      <w:spacing w:line="230" w:lineRule="atLeast"/>
    </w:pPr>
    <w:rPr>
      <w:sz w:val="17"/>
    </w:rPr>
  </w:style>
  <w:style w:type="character" w:styleId="Hyperlink">
    <w:name w:val="Hyperlink"/>
    <w:basedOn w:val="Standardskrifttypeiafsnit"/>
    <w:uiPriority w:val="21"/>
    <w:unhideWhenUsed/>
    <w:rsid w:val="0004455C"/>
    <w:rPr>
      <w:color w:val="0563C1" w:themeColor="hyperlink"/>
      <w:u w:val="single"/>
    </w:rPr>
  </w:style>
  <w:style w:type="paragraph" w:customStyle="1" w:styleId="Template-Department">
    <w:name w:val="Template - Department"/>
    <w:basedOn w:val="Template"/>
    <w:uiPriority w:val="8"/>
    <w:semiHidden/>
    <w:rsid w:val="005743F4"/>
    <w:rPr>
      <w:b/>
    </w:rPr>
  </w:style>
  <w:style w:type="paragraph" w:customStyle="1" w:styleId="DocInfoLine">
    <w:name w:val="DocInfoLine"/>
    <w:basedOn w:val="Normal"/>
    <w:uiPriority w:val="9"/>
    <w:semiHidden/>
    <w:rsid w:val="000C4784"/>
    <w:pPr>
      <w:tabs>
        <w:tab w:val="left" w:pos="2155"/>
      </w:tabs>
      <w:ind w:left="2155" w:hanging="2155"/>
    </w:pPr>
  </w:style>
  <w:style w:type="paragraph" w:customStyle="1" w:styleId="Sender">
    <w:name w:val="Sender"/>
    <w:basedOn w:val="Normal"/>
    <w:uiPriority w:val="9"/>
    <w:semiHidden/>
    <w:rsid w:val="00A970AC"/>
    <w:pPr>
      <w:keepNext/>
      <w:keepLines/>
    </w:pPr>
  </w:style>
  <w:style w:type="paragraph" w:customStyle="1" w:styleId="Sender-Name">
    <w:name w:val="Sender - Name"/>
    <w:basedOn w:val="Sender"/>
    <w:uiPriority w:val="9"/>
    <w:semiHidden/>
    <w:rsid w:val="00A970AC"/>
    <w:rPr>
      <w:b/>
    </w:rPr>
  </w:style>
  <w:style w:type="paragraph" w:styleId="Listeafsnit">
    <w:name w:val="List Paragraph"/>
    <w:basedOn w:val="Normal"/>
    <w:uiPriority w:val="99"/>
    <w:qFormat/>
    <w:rsid w:val="00071388"/>
    <w:pPr>
      <w:spacing w:line="240" w:lineRule="auto"/>
      <w:ind w:left="720"/>
    </w:pPr>
    <w:rPr>
      <w:rFonts w:ascii="Calibri" w:hAnsi="Calibri" w:cs="Calibri"/>
      <w:sz w:val="22"/>
      <w:szCs w:val="22"/>
    </w:rPr>
  </w:style>
  <w:style w:type="paragraph" w:styleId="Korrektur">
    <w:name w:val="Revision"/>
    <w:hidden/>
    <w:uiPriority w:val="99"/>
    <w:semiHidden/>
    <w:rsid w:val="00671241"/>
    <w:pPr>
      <w:spacing w:line="240" w:lineRule="auto"/>
    </w:pPr>
  </w:style>
  <w:style w:type="character" w:styleId="Kommentarhenvisning">
    <w:name w:val="annotation reference"/>
    <w:basedOn w:val="Standardskrifttypeiafsnit"/>
    <w:uiPriority w:val="99"/>
    <w:semiHidden/>
    <w:unhideWhenUsed/>
    <w:rsid w:val="00671241"/>
    <w:rPr>
      <w:sz w:val="16"/>
      <w:szCs w:val="16"/>
    </w:rPr>
  </w:style>
  <w:style w:type="paragraph" w:styleId="Kommentartekst">
    <w:name w:val="annotation text"/>
    <w:basedOn w:val="Normal"/>
    <w:link w:val="KommentartekstTegn"/>
    <w:uiPriority w:val="99"/>
    <w:unhideWhenUsed/>
    <w:rsid w:val="00671241"/>
    <w:pPr>
      <w:spacing w:line="240" w:lineRule="auto"/>
    </w:pPr>
    <w:rPr>
      <w:sz w:val="20"/>
      <w:szCs w:val="20"/>
    </w:rPr>
  </w:style>
  <w:style w:type="character" w:customStyle="1" w:styleId="KommentartekstTegn">
    <w:name w:val="Kommentartekst Tegn"/>
    <w:basedOn w:val="Standardskrifttypeiafsnit"/>
    <w:link w:val="Kommentartekst"/>
    <w:uiPriority w:val="99"/>
    <w:rsid w:val="00671241"/>
    <w:rPr>
      <w:sz w:val="20"/>
      <w:szCs w:val="20"/>
    </w:rPr>
  </w:style>
  <w:style w:type="paragraph" w:styleId="Kommentaremne">
    <w:name w:val="annotation subject"/>
    <w:basedOn w:val="Kommentartekst"/>
    <w:next w:val="Kommentartekst"/>
    <w:link w:val="KommentaremneTegn"/>
    <w:uiPriority w:val="99"/>
    <w:semiHidden/>
    <w:unhideWhenUsed/>
    <w:rsid w:val="00671241"/>
    <w:rPr>
      <w:b/>
      <w:bCs/>
    </w:rPr>
  </w:style>
  <w:style w:type="character" w:customStyle="1" w:styleId="KommentaremneTegn">
    <w:name w:val="Kommentaremne Tegn"/>
    <w:basedOn w:val="KommentartekstTegn"/>
    <w:link w:val="Kommentaremne"/>
    <w:uiPriority w:val="99"/>
    <w:semiHidden/>
    <w:rsid w:val="00671241"/>
    <w:rPr>
      <w:b/>
      <w:bCs/>
      <w:sz w:val="20"/>
      <w:szCs w:val="20"/>
    </w:rPr>
  </w:style>
  <w:style w:type="character" w:styleId="Ulstomtale">
    <w:name w:val="Unresolved Mention"/>
    <w:basedOn w:val="Standardskrifttypeiafsnit"/>
    <w:uiPriority w:val="99"/>
    <w:semiHidden/>
    <w:unhideWhenUsed/>
    <w:rsid w:val="00603DC0"/>
    <w:rPr>
      <w:color w:val="605E5C"/>
      <w:shd w:val="clear" w:color="auto" w:fill="E1DFDD"/>
    </w:rPr>
  </w:style>
  <w:style w:type="paragraph" w:customStyle="1" w:styleId="xmsonormal">
    <w:name w:val="x_msonormal"/>
    <w:basedOn w:val="Normal"/>
    <w:rsid w:val="00BB3A31"/>
    <w:pPr>
      <w:spacing w:line="240" w:lineRule="auto"/>
    </w:pPr>
    <w:rPr>
      <w:rFonts w:ascii="Calibri" w:hAnsi="Calibri" w:cs="Calibri"/>
      <w:sz w:val="22"/>
      <w:szCs w:val="22"/>
      <w:lang w:eastAsia="da-DK"/>
    </w:rPr>
  </w:style>
  <w:style w:type="paragraph" w:customStyle="1" w:styleId="xmsolistparagraph">
    <w:name w:val="x_msolistparagraph"/>
    <w:basedOn w:val="Normal"/>
    <w:rsid w:val="00BB3A31"/>
    <w:pPr>
      <w:spacing w:line="240" w:lineRule="auto"/>
      <w:ind w:left="720"/>
    </w:pPr>
    <w:rPr>
      <w:rFonts w:ascii="Calibri" w:hAnsi="Calibri" w:cs="Calibri"/>
      <w:sz w:val="22"/>
      <w:szCs w:val="22"/>
      <w:lang w:eastAsia="da-D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59146928">
      <w:bodyDiv w:val="1"/>
      <w:marLeft w:val="0"/>
      <w:marRight w:val="0"/>
      <w:marTop w:val="0"/>
      <w:marBottom w:val="0"/>
      <w:divBdr>
        <w:top w:val="none" w:sz="0" w:space="0" w:color="auto"/>
        <w:left w:val="none" w:sz="0" w:space="0" w:color="auto"/>
        <w:bottom w:val="none" w:sz="0" w:space="0" w:color="auto"/>
        <w:right w:val="none" w:sz="0" w:space="0" w:color="auto"/>
      </w:divBdr>
    </w:div>
    <w:div w:id="488712699">
      <w:bodyDiv w:val="1"/>
      <w:marLeft w:val="0"/>
      <w:marRight w:val="0"/>
      <w:marTop w:val="0"/>
      <w:marBottom w:val="0"/>
      <w:divBdr>
        <w:top w:val="none" w:sz="0" w:space="0" w:color="auto"/>
        <w:left w:val="none" w:sz="0" w:space="0" w:color="auto"/>
        <w:bottom w:val="none" w:sz="0" w:space="0" w:color="auto"/>
        <w:right w:val="none" w:sz="0" w:space="0" w:color="auto"/>
      </w:divBdr>
    </w:div>
    <w:div w:id="699085884">
      <w:bodyDiv w:val="1"/>
      <w:marLeft w:val="0"/>
      <w:marRight w:val="0"/>
      <w:marTop w:val="0"/>
      <w:marBottom w:val="0"/>
      <w:divBdr>
        <w:top w:val="none" w:sz="0" w:space="0" w:color="auto"/>
        <w:left w:val="none" w:sz="0" w:space="0" w:color="auto"/>
        <w:bottom w:val="none" w:sz="0" w:space="0" w:color="auto"/>
        <w:right w:val="none" w:sz="0" w:space="0" w:color="auto"/>
      </w:divBdr>
    </w:div>
    <w:div w:id="1130516967">
      <w:bodyDiv w:val="1"/>
      <w:marLeft w:val="0"/>
      <w:marRight w:val="0"/>
      <w:marTop w:val="0"/>
      <w:marBottom w:val="0"/>
      <w:divBdr>
        <w:top w:val="none" w:sz="0" w:space="0" w:color="auto"/>
        <w:left w:val="none" w:sz="0" w:space="0" w:color="auto"/>
        <w:bottom w:val="none" w:sz="0" w:space="0" w:color="auto"/>
        <w:right w:val="none" w:sz="0" w:space="0" w:color="auto"/>
      </w:divBdr>
    </w:div>
    <w:div w:id="17582902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3.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lid\AppData\Local\Temp\1\Templafy\WordVsto\Minutes%20of%20meeting.dotx" TargetMode="External"/></Relationships>
</file>

<file path=word/theme/theme1.xml><?xml version="1.0" encoding="utf-8"?>
<a:theme xmlns:a="http://schemas.openxmlformats.org/drawingml/2006/main" name="Office Theme">
  <a:themeElements>
    <a:clrScheme name="SDU">
      <a:dk1>
        <a:sysClr val="windowText" lastClr="000000"/>
      </a:dk1>
      <a:lt1>
        <a:sysClr val="window" lastClr="FFFFFF"/>
      </a:lt1>
      <a:dk2>
        <a:srgbClr val="473729"/>
      </a:dk2>
      <a:lt2>
        <a:srgbClr val="EFE5D1"/>
      </a:lt2>
      <a:accent1>
        <a:srgbClr val="4E5B31"/>
      </a:accent1>
      <a:accent2>
        <a:srgbClr val="789D4A"/>
      </a:accent2>
      <a:accent3>
        <a:srgbClr val="AEB862"/>
      </a:accent3>
      <a:accent4>
        <a:srgbClr val="862633"/>
      </a:accent4>
      <a:accent5>
        <a:srgbClr val="D05A57"/>
      </a:accent5>
      <a:accent6>
        <a:srgbClr val="D38235"/>
      </a:accent6>
      <a:hlink>
        <a:srgbClr val="0563C1"/>
      </a:hlink>
      <a:folHlink>
        <a:srgbClr val="954F72"/>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custClrLst>
    <a:custClr name="Grøn 1">
      <a:srgbClr val="4E5B31"/>
    </a:custClr>
    <a:custClr name="Grøn 2">
      <a:srgbClr val="789D4A"/>
    </a:custClr>
    <a:custClr name="Grøn 3">
      <a:srgbClr val="AEB862"/>
    </a:custClr>
    <a:custClr name="Grøn 4">
      <a:srgbClr val="EAE7B9"/>
    </a:custClr>
    <a:custClr>
      <a:srgbClr val="FFFFFF"/>
    </a:custClr>
    <a:custClr>
      <a:srgbClr val="FFFFFF"/>
    </a:custClr>
    <a:custClr>
      <a:srgbClr val="FFFFFF"/>
    </a:custClr>
    <a:custClr>
      <a:srgbClr val="FFFFFF"/>
    </a:custClr>
    <a:custClr>
      <a:srgbClr val="FFFFFF"/>
    </a:custClr>
    <a:custClr>
      <a:srgbClr val="FFFFFF"/>
    </a:custClr>
    <a:custClr name="Orange 1">
      <a:srgbClr val="D38235"/>
    </a:custClr>
    <a:custClr name="Orange 2">
      <a:srgbClr val="E0A526"/>
    </a:custClr>
    <a:custClr name="Orange 3">
      <a:srgbClr val="EED484"/>
    </a:custClr>
    <a:custClr name="Orange 4">
      <a:srgbClr val="FCF0C4"/>
    </a:custClr>
    <a:custClr>
      <a:srgbClr val="FFFFFF"/>
    </a:custClr>
    <a:custClr>
      <a:srgbClr val="FFFFFF"/>
    </a:custClr>
    <a:custClr>
      <a:srgbClr val="FFFFFF"/>
    </a:custClr>
    <a:custClr>
      <a:srgbClr val="FFFFFF"/>
    </a:custClr>
    <a:custClr>
      <a:srgbClr val="FFFFFF"/>
    </a:custClr>
    <a:custClr>
      <a:srgbClr val="FFFFFF"/>
    </a:custClr>
    <a:custClr name="Rød 1">
      <a:srgbClr val="862633"/>
    </a:custClr>
    <a:custClr name="Rød 2">
      <a:srgbClr val="D05A57"/>
    </a:custClr>
    <a:custClr name="Rød 3">
      <a:srgbClr val="E1BBB4"/>
    </a:custClr>
    <a:custClr name="Rød 4">
      <a:srgbClr val="F4E2DE"/>
    </a:custClr>
    <a:custClr>
      <a:srgbClr val="FFFFFF"/>
    </a:custClr>
    <a:custClr>
      <a:srgbClr val="FFFFFF"/>
    </a:custClr>
    <a:custClr>
      <a:srgbClr val="FFFFFF"/>
    </a:custClr>
    <a:custClr>
      <a:srgbClr val="FFFFFF"/>
    </a:custClr>
    <a:custClr>
      <a:srgbClr val="FFFFFF"/>
    </a:custClr>
    <a:custClr>
      <a:srgbClr val="FFFFFF"/>
    </a:custClr>
    <a:custClr name="Brun 1">
      <a:srgbClr val="473729"/>
    </a:custClr>
    <a:custClr name="Brun 2">
      <a:srgbClr val="946037"/>
    </a:custClr>
    <a:custClr name="Brun 3">
      <a:srgbClr val="DDCBA4"/>
    </a:custClr>
    <a:custClr name="Brun 4">
      <a:srgbClr val="EFE5D1"/>
    </a:custClr>
    <a:custClr>
      <a:srgbClr val="FFFFFF"/>
    </a:custClr>
    <a:custClr>
      <a:srgbClr val="FFFFFF"/>
    </a:custClr>
    <a:custClr>
      <a:srgbClr val="FFFFFF"/>
    </a:custClr>
    <a:custClr>
      <a:srgbClr val="FFFFFF"/>
    </a:custClr>
    <a:custClr>
      <a:srgbClr val="FFFFFF"/>
    </a:custClr>
    <a:custClr>
      <a:srgbClr val="FFFFFF"/>
    </a:custClr>
    <a:custClr name="Sort">
      <a:srgbClr val="000000"/>
    </a:custClr>
    <a:custClr name="Hvid">
      <a:srgbClr val="FFFFFF"/>
    </a:custClr>
  </a:custClr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TemplafyTemplateConfiguration><![CDATA[{"elementsMetadata":[{"elementConfiguration":{"binding":"{{Translate(\"MOM\")}}","removeAndKeepContent":false,"disableUpdates":false,"type":"text"},"type":"richTextContentControl","id":"e2af45f5-b6d6-47f7-b173-8d334ea1842f"},{"elementConfiguration":{"binding":"{{Translate(\"Subject\")}}","removeAndKeepContent":false,"disableUpdates":false,"type":"text"},"type":"richTextContentControl","id":"fe49e060-c5a2-421e-a734-9c94d10b7845"},{"elementConfiguration":{"binding":"{{Translate(\"Text\")}}","removeAndKeepContent":false,"disableUpdates":false,"type":"text"},"type":"richTextContentControl","id":"55321f19-3d43-4cfa-ada3-672b36a6d965"},{"elementConfiguration":{"binding":"{{Translate(\"DateandTime\")}}","removeAndKeepContent":false,"disableUpdates":false,"type":"text"},"type":"richTextContentControl","id":"47238982-3fb1-49ae-a45f-a8d72df377e2"},{"elementConfiguration":{"binding":"{{Translate(\"Text\")}}","removeAndKeepContent":false,"disableUpdates":false,"type":"text"},"type":"richTextContentControl","id":"3c7df45b-9518-4a46-a08b-fb643b5e11be"},{"elementConfiguration":{"binding":"{{Translate(\"Location\")}}","removeAndKeepContent":false,"disableUpdates":false,"type":"text"},"type":"richTextContentControl","id":"cac84999-cba0-4d9b-a09b-f04485eddaf1"},{"elementConfiguration":{"binding":"{{Translate(\"Text\")}}","removeAndKeepContent":false,"disableUpdates":false,"type":"text"},"type":"richTextContentControl","id":"fc45e0ea-2082-4ebd-8527-49c7af268813"},{"elementConfiguration":{"binding":"{{Translate(\"Participants\")}}","removeAndKeepContent":false,"disableUpdates":false,"type":"text"},"type":"richTextContentControl","id":"6c7e096e-0938-400d-a2e4-993a8e85ff7b"},{"elementConfiguration":{"binding":"{{Translate(\"CancellationFrom\")}}","removeAndKeepContent":false,"disableUpdates":false,"type":"text"},"type":"richTextContentControl","id":"850326d2-c734-4038-b64d-ac019c1096a9"},{"elementConfiguration":{"binding":"{{Translate(\"Taken\")}}","removeAndKeepContent":false,"disableUpdates":false,"type":"text"},"type":"richTextContentControl","id":"155889c0-db98-46e2-b082-e4c2f2e7681b"},{"elementConfiguration":{"binding":"{{Translate(\"AgendasentTo\")}}","removeAndKeepContent":false,"disableUpdates":false,"type":"text"},"type":"richTextContentControl","id":"8373e617-d2dd-4e5c-91d3-27cc404d146e"},{"elementConfiguration":{"binding":"{{Translate(\"Agenda\")}}","removeAndKeepContent":false,"disableUpdates":false,"type":"text"},"type":"richTextContentControl","id":"f4665f69-66c8-476f-923e-3432e2b2112c"},{"elementConfiguration":{"binding":"{{Translate(\"Orientation\")}}","removeAndKeepContent":false,"disableUpdates":false,"type":"text"},"type":"richTextContentControl","id":"a8ddc915-61f2-4819-952c-8cfabce0f720"},{"elementConfiguration":{"binding":"{{Translate(\"Text\")}}","removeAndKeepContent":false,"disableUpdates":false,"type":"text"},"type":"richTextContentControl","id":"17152338-f479-433a-bad2-79e45e3a5eac"},{"elementConfiguration":{"binding":"{{Translate(\"Announcements\")}}","removeAndKeepContent":false,"disableUpdates":false,"type":"text"},"type":"richTextContentControl","id":"01525055-3c14-4781-a193-ac2e94682ffc"},{"elementConfiguration":{"binding":"{{Translate(\"Text\")}}","removeAndKeepContent":false,"disableUpdates":false,"type":"text"},"type":"richTextContentControl","id":"5ed0cef8-6b05-4945-a46f-302b44670773"},{"elementConfiguration":{"binding":"{{Translate(\"Text\")}}","removeAndKeepContent":false,"disableUpdates":false,"type":"text"},"type":"richTextContentControl","id":"41adb910-03b3-48ab-80e0-d9508bf5e5b4"},{"elementConfiguration":{"binding":"{{Translate(\"BestRegards\")}}","removeAndKeepContent":false,"disableUpdates":false,"type":"text"},"type":"richTextContentControl","id":"e1894b5b-490b-4c9d-9d4b-52920a1cfc97"},{"elementConfiguration":{"binding":"{{UserProfile.Name}}","removeAndKeepContent":false,"disableUpdates":false,"type":"text"},"type":"richTextContentControl","id":"779992a5-505b-4d52-868d-efb5fc1d477b"},{"elementConfiguration":{"binding":"{{UserProfile.Title}}","removeAndKeepContent":false,"disableUpdates":false,"type":"text"},"type":"richTextContentControl","id":"ccecbfd9-3624-4e66-a4fe-0c720aa130bd"},{"elementConfiguration":{"binding":"{{FormatDateTime(Form.Date,Translate(\"Format_DateCustomA\"),DocumentLanguage)}}","removeAndKeepContent":false,"disableUpdates":false,"type":"text"},"type":"richTextContentControl","id":"e4143c4b-4b65-40db-aeeb-484189fa82d4"},{"elementConfiguration":{"visibility":"{{IfElse(Equals(Form.Reference, \"\"), VisibilityType.Hidden, VisibilityType.Visible)}}","disableUpdates":false,"type":"group"},"type":"richTextContentControl","id":"a15c2ee4-fcad-4f48-b099-23f18e34b89d"},{"elementConfiguration":{"binding":"{{Translate(\"Jurno\")}}","removeAndKeepContent":false,"disableUpdates":false,"type":"text"},"type":"richTextContentControl","id":"167b17ee-2a41-478d-aae0-86c1044aeb68"},{"elementConfiguration":{"binding":"{{Form.Reference}}","removeAndKeepContent":false,"disableUpdates":false,"type":"text"},"type":"richTextContentControl","id":"5b84b6f5-dbd2-4680-ba68-60a7a0129904"},{"elementConfiguration":{"binding":"{{UserProfile.Initials}}","removeAndKeepContent":false,"disableUpdates":false,"type":"text"},"type":"richTextContentControl","id":"1551e7ef-fe70-4c53-8cbe-8a07cb321423"},{"elementConfiguration":{"binding":"{{UserProfile.Email}}","removeAndKeepContent":false,"disableUpdates":false,"type":"text"},"type":"richTextContentControl","id":"a7e82397-4330-4a2d-815f-1be959e75fb8"},{"elementConfiguration":{"visibility":"{{IfElse(Equals(UserProfile.DirectPhone, \"\"), VisibilityType.Hidden, VisibilityType.Visible)}}","disableUpdates":false,"type":"group"},"type":"richTextContentControl","id":"630126bf-ee94-4368-a311-d987089909f8"},{"elementConfiguration":{"binding":"{{Translate(\"T\")}}","removeAndKeepContent":false,"disableUpdates":false,"type":"text"},"type":"richTextContentControl","id":"e49b18db-0b6d-4cd0-914a-bdefddd9b3b3"},{"elementConfiguration":{"binding":"{{UserProfile.DirectPhone}}","removeAndKeepContent":false,"disableUpdates":false,"type":"text"},"type":"richTextContentControl","id":"983811ca-47dc-4a04-82a4-391864199f35"},{"elementConfiguration":{"visibility":"{{IfElse(Equals(UserProfile.Mobile, \"\"), VisibilityType.Hidden, VisibilityType.Visible)}}","disableUpdates":false,"type":"group"},"type":"richTextContentControl","id":"8c3058ad-a1c7-47f2-8d2a-0d644d45608a"},{"elementConfiguration":{"binding":"{{Translate(\"M\")}}","removeAndKeepContent":false,"disableUpdates":false,"type":"text"},"type":"richTextContentControl","id":"f3a51dad-7989-46e9-8bcb-efaa6257db59"},{"elementConfiguration":{"binding":"{{UserProfile.Mobile}}","removeAndKeepContent":false,"disableUpdates":false,"type":"text"},"type":"richTextContentControl","id":"c484a00f-1766-4a8f-8552-08a9458f233c"},{"elementConfiguration":{"binding":"{{FormatDateTime(Form.Date,Translate(\"Format_DateCustomA\"),DocumentLanguage)}}","removeAndKeepContent":false,"disableUpdates":false,"type":"text"},"type":"richTextContentControl","id":"1734dc60-ff28-4423-b456-a062a383909f"},{"elementConfiguration":{"visibility":"{{IfElse(Equals(Form.Reference, \"\"), VisibilityType.Hidden, VisibilityType.Visible)}}","disableUpdates":false,"type":"group"},"type":"richTextContentControl","id":"3a8235fa-df8f-44f2-8cc4-d380d481bd05"},{"elementConfiguration":{"binding":"{{Translate(\"Jurno\")}}","removeAndKeepContent":false,"disableUpdates":false,"type":"text"},"type":"richTextContentControl","id":"ccd708c3-3ced-40c0-b5c7-8698671085e7"},{"elementConfiguration":{"binding":"{{Form.Reference}}","removeAndKeepContent":false,"disableUpdates":false,"type":"text"},"type":"richTextContentControl","id":"79100a4c-daf6-4ac8-ad17-ada65c6ae4cf"},{"elementConfiguration":{"binding":"{{UserProfile.Initials}}","removeAndKeepContent":false,"disableUpdates":false,"type":"text"},"type":"richTextContentControl","id":"fb0d180e-e254-4051-8cd2-e11ea23539e4"},{"elementConfiguration":{"binding":"{{UserProfile.Email}}","removeAndKeepContent":false,"disableUpdates":false,"type":"text"},"type":"richTextContentControl","id":"6a835862-c066-42f9-be06-c60da3eb4de4"},{"elementConfiguration":{"visibility":"{{IfElse(Equals(UserProfile.DirectPhone, \"\"), VisibilityType.Hidden, VisibilityType.Visible)}}","disableUpdates":false,"type":"group"},"type":"richTextContentControl","id":"47c8618d-7aea-424a-85a6-636f795a2b04"},{"elementConfiguration":{"binding":"{{Translate(\"T\")}}","removeAndKeepContent":false,"disableUpdates":false,"type":"text"},"type":"richTextContentControl","id":"4d433343-bc05-4443-8cf7-9f8cb061bb1b"},{"elementConfiguration":{"binding":"{{UserProfile.DirectPhone}}","removeAndKeepContent":false,"disableUpdates":false,"type":"text"},"type":"richTextContentControl","id":"883c4878-25ca-43e9-9a03-33c7f447f3e5"},{"elementConfiguration":{"visibility":"{{IfElse(Equals(UserProfile.Mobile, \"\"), VisibilityType.Hidden, VisibilityType.Visible)}}","disableUpdates":false,"type":"group"},"type":"richTextContentControl","id":"9b00c009-85b1-4adf-9127-7e7981dd9fd1"},{"elementConfiguration":{"binding":"{{Translate(\"M\")}}","removeAndKeepContent":false,"disableUpdates":false,"type":"text"},"type":"richTextContentControl","id":"e32815d7-710c-4781-8ccd-ad11ec994d40"},{"elementConfiguration":{"binding":"{{UserProfile.Mobile}}","removeAndKeepContent":false,"disableUpdates":false,"type":"text"},"type":"richTextContentControl","id":"1e29986b-f2a2-4dbe-8cb9-de8430899018"},{"elementConfiguration":{"binding":"{{UserProfile.Institut.Institute}}","removeAndKeepContent":false,"disableUpdates":false,"type":"text"},"type":"richTextContentControl","id":"f2aa6d22-484d-4822-8604-f29e45f2cfb8"},{"elementConfiguration":{"binding":"{{UserProfile.Institut.Institute}}","removeAndKeepContent":false,"disableUpdates":false,"type":"text"},"type":"richTextContentControl","id":"6aceae5b-0a1d-4ae4-afbf-1cf0e5f888d4"},{"elementConfiguration":{"binding":"{{Translate(\"Page\")}}","removeAndKeepContent":false,"disableUpdates":false,"type":"text"},"type":"richTextContentControl","id":"d1a2bc30-ebc7-40b0-93d2-691f0fc9b675"},{"elementConfiguration":{"binding":"{{Translate(\"Page\")}}","removeAndKeepContent":false,"disableUpdates":false,"type":"text"},"type":"richTextContentControl","id":"111b4f1f-eb0f-427e-884b-459c2d8eb45d"},{"elementConfiguration":{"binding":"{{Translate(\"Page\")}}","removeAndKeepContent":false,"disableUpdates":false,"type":"text"},"type":"richTextContentControl","id":"a01e2622-f5ad-42ad-a16f-d85c4b7ff281"},{"elementConfiguration":{"binding":"{{Translate(\"Page\")}}","removeAndKeepContent":false,"disableUpdates":false,"type":"text"},"type":"richTextContentControl","id":"ea3bb533-bb45-4cfb-a437-55e8993209b9"},{"elementConfiguration":{"binding":"{{UserProfile.Adress.UniName}}","removeAndKeepContent":false,"disableUpdates":false,"type":"text"},"type":"richTextContentControl","id":"8f56d232-c3ef-4f12-b899-7de5bcbe3054"},{"elementConfiguration":{"binding":"{{UserProfile.Adress.Address}}","removeAndKeepContent":false,"disableUpdates":false,"type":"text"},"type":"richTextContentControl","id":"56e7f5db-04f6-4e4d-bd5b-7ee0ad88ef63"},{"elementConfiguration":{"binding":"{{Translate(\"T\")}}","removeAndKeepContent":false,"disableUpdates":false,"type":"text"},"type":"richTextContentControl","id":"0dc3f4d3-95a6-4021-ba5a-d6f131f14c86"},{"elementConfiguration":{"binding":"{{UserProfile.Adress.Phone}}","removeAndKeepContent":false,"disableUpdates":false,"type":"text"},"type":"richTextContentControl","id":"e3f99ba8-cf6c-458b-bc86-36c42cd63528"},{"elementConfiguration":{"binding":"{{UserProfile.Adress.Web}}","removeAndKeepContent":false,"disableUpdates":false,"type":"text"},"type":"richTextContentControl","id":"a13843ed-bb9b-4e66-b7da-3455248c9e8b"},{"elementConfiguration":{"binding":"{{UserProfile.Adress.UniName}}","removeAndKeepContent":false,"disableUpdates":false,"type":"text"},"type":"richTextContentControl","id":"8acf7373-727c-4439-afec-3ce251c53144"},{"elementConfiguration":{"binding":"{{UserProfile.Adress.Address}}","removeAndKeepContent":false,"disableUpdates":false,"type":"text"},"type":"richTextContentControl","id":"405fb9d7-7ac4-4321-9d3a-e2385208b113"},{"elementConfiguration":{"binding":"{{Translate(\"T\")}}","removeAndKeepContent":false,"disableUpdates":false,"type":"text"},"type":"richTextContentControl","id":"a1b0cd12-9e2e-4faf-bc9f-977f87098529"},{"elementConfiguration":{"binding":"{{UserProfile.Adress.Phone}}","removeAndKeepContent":false,"disableUpdates":false,"type":"text"},"type":"richTextContentControl","id":"23b7f3e3-0a7d-4acb-af4f-8da3276f4393"},{"elementConfiguration":{"binding":"{{UserProfile.Adress.Web}}","removeAndKeepContent":false,"disableUpdates":false,"type":"text"},"type":"richTextContentControl","id":"59d79255-fb73-471a-8f1b-3069f528e582"}],"transformationConfigurations":[{"image":"{{DataSources.ImageFiles[\"SDU_BLACK.emf\"].Image}}","shapeName":"Logo","width":"3.1 cm","namedSections":"{{NamedSections.All}}","namedPages":"{{NamedPages.All}}","leftOffset":"16.95 cm","horizontalRelativePosition":"{{HorizontalRelativePosition.Page}}","topOffset":"1.49 cm","verticalRelativePosition":"{{VerticalRelativePosition.Page}}","imageTextWrapping":"{{ImageTextWrapping.InFrontOfText}}","disableUpdates":false,"type":"imageHeader"}],"templateName":"Referat / Minutes of Meeting","templateDescription":"","enableDocumentContentUpdater":false,"version":"2.0"}]]></TemplafyTemplateConfiguration>
</file>

<file path=customXml/item3.xml><?xml version="1.0" encoding="utf-8"?>
<TemplafyFormConfiguration><![CDATA[{"formFields":[{"required":false,"shareValue":false,"type":"datePicker","name":"Date","label":"Date"},{"required":false,"placeholder":"","lines":1,"shareValue":false,"type":"textBox","name":"Reference","label":"Case no."}],"formDataEntries":[{"name":"Date","value":"IYOc2D9c+CoDP8BvEnn/Sg=="},{"name":"Reference","value":"psdPpP5Adt/sIG3GSvrfog=="}]}]]></TemplafyFormConfiguration>
</file>

<file path=customXml/itemProps1.xml><?xml version="1.0" encoding="utf-8"?>
<ds:datastoreItem xmlns:ds="http://schemas.openxmlformats.org/officeDocument/2006/customXml" ds:itemID="{530FDD4D-2277-4617-821A-F7DD98CBD7C0}">
  <ds:schemaRefs>
    <ds:schemaRef ds:uri="http://schemas.openxmlformats.org/officeDocument/2006/bibliography"/>
  </ds:schemaRefs>
</ds:datastoreItem>
</file>

<file path=customXml/itemProps2.xml><?xml version="1.0" encoding="utf-8"?>
<ds:datastoreItem xmlns:ds="http://schemas.openxmlformats.org/officeDocument/2006/customXml" ds:itemID="{EDAE8C29-AEF9-441D-B76A-5D8CC80D2F4D}">
  <ds:schemaRefs/>
</ds:datastoreItem>
</file>

<file path=customXml/itemProps3.xml><?xml version="1.0" encoding="utf-8"?>
<ds:datastoreItem xmlns:ds="http://schemas.openxmlformats.org/officeDocument/2006/customXml" ds:itemID="{8A2E1D5D-28ED-45D3-BDB5-305A0ACD42A7}">
  <ds:schemaRefs/>
</ds:datastoreItem>
</file>

<file path=docProps/app.xml><?xml version="1.0" encoding="utf-8"?>
<Properties xmlns="http://schemas.openxmlformats.org/officeDocument/2006/extended-properties" xmlns:vt="http://schemas.openxmlformats.org/officeDocument/2006/docPropsVTypes">
  <Template>Minutes of meeting.dotx</Template>
  <TotalTime>26</TotalTime>
  <Pages>3</Pages>
  <Words>880</Words>
  <Characters>5371</Characters>
  <Application>Microsoft Office Word</Application>
  <DocSecurity>0</DocSecurity>
  <Lines>44</Lines>
  <Paragraphs>12</Paragraphs>
  <ScaleCrop>false</ScaleCrop>
  <Company>Syddansk Unversitet - University of Southern Denmark</Company>
  <LinksUpToDate>false</LinksUpToDate>
  <CharactersWithSpaces>6239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Minutes of meeting</dc:title>
  <dc:subject/>
  <dc:creator>Maria Mejnborg Lidsmoes</dc:creator>
  <cp:keywords/>
  <cp:lastModifiedBy>Maria Mejnborg Lidsmoes</cp:lastModifiedBy>
  <cp:revision>159</cp:revision>
  <dcterms:created xsi:type="dcterms:W3CDTF">2024-12-19T15:24:00Z</dcterms:created>
  <dcterms:modified xsi:type="dcterms:W3CDTF">2025-01-06T09:32:00Z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emplafyTimeStamp">
    <vt:lpwstr>2016-04-01T08:26:10.7933141</vt:lpwstr>
  </property>
  <property fmtid="{D5CDD505-2E9C-101B-9397-08002B2CF9AE}" pid="3" name="TemplafyTenantId">
    <vt:lpwstr>sdu</vt:lpwstr>
  </property>
  <property fmtid="{D5CDD505-2E9C-101B-9397-08002B2CF9AE}" pid="4" name="TemplafyTemplateId">
    <vt:lpwstr>635950959707933141</vt:lpwstr>
  </property>
  <property fmtid="{D5CDD505-2E9C-101B-9397-08002B2CF9AE}" pid="5" name="TemplafyUserProfileId">
    <vt:lpwstr>637830433515445778</vt:lpwstr>
  </property>
  <property fmtid="{D5CDD505-2E9C-101B-9397-08002B2CF9AE}" pid="6" name="TemplafyLanguageCode">
    <vt:lpwstr>da-DK</vt:lpwstr>
  </property>
  <property fmtid="{D5CDD505-2E9C-101B-9397-08002B2CF9AE}" pid="7" name="TemplafyFromBlank">
    <vt:bool>false</vt:bool>
  </property>
  <property fmtid="{D5CDD505-2E9C-101B-9397-08002B2CF9AE}" pid="8" name="OfficeInstanceGUID">
    <vt:lpwstr>{2075C35A-681C-41F2-A799-445E48F45D6F}</vt:lpwstr>
  </property>
</Properties>
</file>