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-Gitter"/>
        <w:tblW w:w="10343" w:type="dxa"/>
        <w:tblLayout w:type="fixed"/>
        <w:tblLook w:val="04A0" w:firstRow="1" w:lastRow="0" w:firstColumn="1" w:lastColumn="0" w:noHBand="0" w:noVBand="1"/>
      </w:tblPr>
      <w:tblGrid>
        <w:gridCol w:w="1696"/>
        <w:gridCol w:w="4395"/>
        <w:gridCol w:w="567"/>
        <w:gridCol w:w="850"/>
        <w:gridCol w:w="851"/>
        <w:gridCol w:w="1984"/>
      </w:tblGrid>
      <w:tr w:rsidR="00F165C8" w:rsidRPr="00014711" w14:paraId="6D10F072" w14:textId="77777777" w:rsidTr="007D3316">
        <w:tc>
          <w:tcPr>
            <w:tcW w:w="10343" w:type="dxa"/>
            <w:gridSpan w:val="6"/>
            <w:shd w:val="clear" w:color="auto" w:fill="DDCBA4" w:themeFill="background2"/>
          </w:tcPr>
          <w:p w14:paraId="593D5E3F" w14:textId="2E09359C" w:rsidR="00F165C8" w:rsidRPr="00F165C8" w:rsidRDefault="00A9537A" w:rsidP="00C807C1">
            <w:pPr>
              <w:spacing w:before="120" w:after="240"/>
              <w:rPr>
                <w:sz w:val="28"/>
                <w:szCs w:val="28"/>
              </w:rPr>
            </w:pPr>
            <w:r>
              <w:rPr>
                <w:rFonts w:cstheme="minorHAnsi"/>
                <w:noProof/>
              </w:rPr>
              <w:drawing>
                <wp:anchor distT="0" distB="0" distL="114300" distR="114300" simplePos="0" relativeHeight="251658240" behindDoc="1" locked="0" layoutInCell="1" allowOverlap="1" wp14:anchorId="33D1A82F" wp14:editId="325A6B2D">
                  <wp:simplePos x="0" y="0"/>
                  <wp:positionH relativeFrom="column">
                    <wp:posOffset>5731023</wp:posOffset>
                  </wp:positionH>
                  <wp:positionV relativeFrom="paragraph">
                    <wp:posOffset>53488</wp:posOffset>
                  </wp:positionV>
                  <wp:extent cx="765175" cy="339725"/>
                  <wp:effectExtent l="0" t="0" r="0" b="3175"/>
                  <wp:wrapTight wrapText="bothSides">
                    <wp:wrapPolygon edited="0">
                      <wp:start x="16133" y="0"/>
                      <wp:lineTo x="0" y="0"/>
                      <wp:lineTo x="0" y="20591"/>
                      <wp:lineTo x="17746" y="20591"/>
                      <wp:lineTo x="17746" y="19379"/>
                      <wp:lineTo x="20973" y="8479"/>
                      <wp:lineTo x="20973" y="6056"/>
                      <wp:lineTo x="19897" y="0"/>
                      <wp:lineTo x="16133" y="0"/>
                    </wp:wrapPolygon>
                  </wp:wrapTight>
                  <wp:docPr id="1426500774" name="Billed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6500774" name="Billede 1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" r="-1251" b="-714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5175" cy="3397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 w:rsidR="00F165C8" w:rsidRPr="00F165C8">
              <w:rPr>
                <w:sz w:val="28"/>
                <w:szCs w:val="28"/>
              </w:rPr>
              <w:t>Tjekliste</w:t>
            </w:r>
            <w:r w:rsidR="00B3207D">
              <w:rPr>
                <w:sz w:val="28"/>
                <w:szCs w:val="28"/>
              </w:rPr>
              <w:t xml:space="preserve"> til </w:t>
            </w:r>
            <w:r w:rsidR="00D62D84">
              <w:rPr>
                <w:sz w:val="28"/>
                <w:szCs w:val="28"/>
              </w:rPr>
              <w:t xml:space="preserve">processen for </w:t>
            </w:r>
            <w:r w:rsidR="00DF60F7">
              <w:rPr>
                <w:sz w:val="28"/>
                <w:szCs w:val="28"/>
              </w:rPr>
              <w:t xml:space="preserve">Screening af </w:t>
            </w:r>
            <w:r w:rsidR="006255F7">
              <w:rPr>
                <w:sz w:val="28"/>
                <w:szCs w:val="28"/>
              </w:rPr>
              <w:t>ansøgere til TAP-stillinger</w:t>
            </w:r>
          </w:p>
          <w:p w14:paraId="60F333A3" w14:textId="4404874D" w:rsidR="00F165C8" w:rsidRPr="00F165C8" w:rsidRDefault="00D15349" w:rsidP="00C807C1">
            <w:pPr>
              <w:spacing w:after="120"/>
              <w:rPr>
                <w:b/>
                <w:bCs/>
              </w:rPr>
            </w:pPr>
            <w:r w:rsidRPr="00D15349">
              <w:rPr>
                <w:b/>
                <w:bCs/>
                <w:i/>
                <w:iCs/>
                <w:color w:val="FFFFFF" w:themeColor="background1"/>
                <w:sz w:val="28"/>
                <w:szCs w:val="28"/>
              </w:rPr>
              <w:t>Screening af CV og ansøgning til brug for udvælgelse af kandidater til samtaler</w:t>
            </w:r>
          </w:p>
        </w:tc>
      </w:tr>
      <w:tr w:rsidR="00882A91" w:rsidRPr="00014711" w14:paraId="73FE6F08" w14:textId="77777777" w:rsidTr="007D3316">
        <w:tc>
          <w:tcPr>
            <w:tcW w:w="10343" w:type="dxa"/>
            <w:gridSpan w:val="6"/>
          </w:tcPr>
          <w:p w14:paraId="4FCFF4E8" w14:textId="1996A7C3" w:rsidR="00D15349" w:rsidRPr="00D15349" w:rsidRDefault="00D15349" w:rsidP="00D15349"/>
          <w:p w14:paraId="77FCD44D" w14:textId="002740A7" w:rsidR="00D15349" w:rsidRDefault="00D15349" w:rsidP="00D15349">
            <w:r>
              <w:t>I den første screening og udvælgelse af hvilke ansøgere, man ønsker til samtale, er formålet at sammenholde samtlige kandidaters kompetencer med de krav og forventninger, som blev formuleret, da stillings- og kompetenceprofilen blev afdækket og stillingsopslaget udarbejdet.</w:t>
            </w:r>
          </w:p>
          <w:p w14:paraId="39698376" w14:textId="188237A1" w:rsidR="00D15349" w:rsidRDefault="00D15349" w:rsidP="00D15349"/>
          <w:p w14:paraId="1FE51884" w14:textId="6A739793" w:rsidR="00D15349" w:rsidRDefault="00D15349" w:rsidP="00D15349">
            <w:r>
              <w:t xml:space="preserve">Brug af en </w:t>
            </w:r>
            <w:r w:rsidR="00A96498">
              <w:t>tjek</w:t>
            </w:r>
            <w:r>
              <w:t>liste når der screenes for informationer i kandidaternes CV, ansøgning og eventuelle bilag, er med til at fremme, at alle ansøgere bedømmes på et transparent og ens grundlag.</w:t>
            </w:r>
          </w:p>
          <w:p w14:paraId="32EA40D8" w14:textId="77777777" w:rsidR="00D15349" w:rsidRDefault="00D15349" w:rsidP="00D15349"/>
          <w:p w14:paraId="30F64D40" w14:textId="297BA44A" w:rsidR="00882A91" w:rsidRPr="00A96498" w:rsidRDefault="00D15349" w:rsidP="00A96498">
            <w:r>
              <w:t xml:space="preserve">Eksemplet på en </w:t>
            </w:r>
            <w:r w:rsidR="00A96498">
              <w:t xml:space="preserve">tjekliste </w:t>
            </w:r>
            <w:r>
              <w:t>til screening nedenfor kan tilpasses jeres kontekst og den konkrete rekruttering.</w:t>
            </w:r>
            <w:r w:rsidR="00A96498">
              <w:br/>
            </w:r>
          </w:p>
        </w:tc>
      </w:tr>
      <w:tr w:rsidR="00C7322A" w:rsidRPr="00014711" w14:paraId="23223C9B" w14:textId="77777777" w:rsidTr="007D3316">
        <w:tc>
          <w:tcPr>
            <w:tcW w:w="10343" w:type="dxa"/>
            <w:gridSpan w:val="6"/>
          </w:tcPr>
          <w:p w14:paraId="0324501E" w14:textId="7B8BA6A2" w:rsidR="00C7322A" w:rsidRDefault="005430F9" w:rsidP="00C807C1">
            <w:pPr>
              <w:spacing w:before="120" w:after="120"/>
              <w:rPr>
                <w:b/>
                <w:bCs/>
              </w:rPr>
            </w:pPr>
            <w:r>
              <w:rPr>
                <w:b/>
                <w:bCs/>
              </w:rPr>
              <w:t xml:space="preserve">Navn på kandidat: </w:t>
            </w:r>
            <w:r w:rsidR="00C7322A">
              <w:rPr>
                <w:b/>
                <w:bCs/>
              </w:rPr>
              <w:t xml:space="preserve"> </w:t>
            </w:r>
          </w:p>
        </w:tc>
      </w:tr>
      <w:tr w:rsidR="00D62D84" w:rsidRPr="00014711" w14:paraId="62021F8B" w14:textId="77777777" w:rsidTr="007D3316">
        <w:tc>
          <w:tcPr>
            <w:tcW w:w="1696" w:type="dxa"/>
          </w:tcPr>
          <w:p w14:paraId="5578161F" w14:textId="77777777" w:rsidR="00D62D84" w:rsidRDefault="00D62D84" w:rsidP="0078357C">
            <w:pPr>
              <w:spacing w:before="120" w:after="120"/>
              <w:rPr>
                <w:b/>
                <w:bCs/>
              </w:rPr>
            </w:pPr>
            <w:r>
              <w:rPr>
                <w:b/>
                <w:bCs/>
              </w:rPr>
              <w:t>Dato:</w:t>
            </w:r>
          </w:p>
        </w:tc>
        <w:tc>
          <w:tcPr>
            <w:tcW w:w="4395" w:type="dxa"/>
          </w:tcPr>
          <w:p w14:paraId="5C643D9B" w14:textId="77777777" w:rsidR="00D62D84" w:rsidRDefault="00D62D84" w:rsidP="0078357C">
            <w:pPr>
              <w:spacing w:before="120" w:after="120"/>
              <w:rPr>
                <w:b/>
                <w:bCs/>
              </w:rPr>
            </w:pPr>
            <w:r>
              <w:rPr>
                <w:b/>
                <w:bCs/>
              </w:rPr>
              <w:t>Ansvarlig afdeling:</w:t>
            </w:r>
          </w:p>
        </w:tc>
        <w:tc>
          <w:tcPr>
            <w:tcW w:w="4252" w:type="dxa"/>
            <w:gridSpan w:val="4"/>
          </w:tcPr>
          <w:p w14:paraId="0C9C44A5" w14:textId="7998CC79" w:rsidR="00D62D84" w:rsidRDefault="00721A30" w:rsidP="0078357C">
            <w:pPr>
              <w:spacing w:before="120" w:after="120"/>
              <w:rPr>
                <w:b/>
                <w:bCs/>
              </w:rPr>
            </w:pPr>
            <w:r>
              <w:rPr>
                <w:b/>
                <w:bCs/>
              </w:rPr>
              <w:t>Screening</w:t>
            </w:r>
            <w:r w:rsidR="00D62D84">
              <w:rPr>
                <w:b/>
                <w:bCs/>
              </w:rPr>
              <w:t>ansvarlig:</w:t>
            </w:r>
          </w:p>
        </w:tc>
      </w:tr>
      <w:tr w:rsidR="00B47EF1" w:rsidRPr="00942F66" w14:paraId="55C9A8E2" w14:textId="351BD2C8" w:rsidTr="00A87C68">
        <w:tc>
          <w:tcPr>
            <w:tcW w:w="10343" w:type="dxa"/>
            <w:gridSpan w:val="6"/>
            <w:shd w:val="clear" w:color="auto" w:fill="DDCBA4" w:themeFill="background2"/>
          </w:tcPr>
          <w:p w14:paraId="077217DA" w14:textId="1F04C32A" w:rsidR="00B47EF1" w:rsidRPr="00942F66" w:rsidRDefault="00B47EF1" w:rsidP="00A3034E">
            <w:pPr>
              <w:spacing w:before="120" w:after="12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’NEED TO HAVE’</w:t>
            </w:r>
          </w:p>
        </w:tc>
      </w:tr>
      <w:tr w:rsidR="00B47EF1" w:rsidRPr="00942F66" w14:paraId="59978680" w14:textId="77777777" w:rsidTr="00281369">
        <w:tc>
          <w:tcPr>
            <w:tcW w:w="6658" w:type="dxa"/>
            <w:gridSpan w:val="3"/>
            <w:shd w:val="clear" w:color="auto" w:fill="DDCBA4" w:themeFill="background2"/>
          </w:tcPr>
          <w:p w14:paraId="551784B9" w14:textId="3ECFD33C" w:rsidR="00B47EF1" w:rsidRDefault="00B47EF1" w:rsidP="00B47EF1">
            <w:pPr>
              <w:spacing w:before="120" w:after="12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Har kandidaten følgende kompetencer?</w:t>
            </w:r>
          </w:p>
        </w:tc>
        <w:tc>
          <w:tcPr>
            <w:tcW w:w="850" w:type="dxa"/>
            <w:shd w:val="clear" w:color="auto" w:fill="DDCBA4" w:themeFill="background2"/>
          </w:tcPr>
          <w:p w14:paraId="024B9908" w14:textId="09FD9D88" w:rsidR="00B47EF1" w:rsidRDefault="00B47EF1" w:rsidP="00B47EF1">
            <w:pPr>
              <w:spacing w:before="120" w:after="12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JA</w:t>
            </w:r>
          </w:p>
        </w:tc>
        <w:tc>
          <w:tcPr>
            <w:tcW w:w="851" w:type="dxa"/>
            <w:shd w:val="clear" w:color="auto" w:fill="DDCBA4" w:themeFill="background2"/>
          </w:tcPr>
          <w:p w14:paraId="293A89FF" w14:textId="61912AB1" w:rsidR="00B47EF1" w:rsidRDefault="00B47EF1" w:rsidP="00B47EF1">
            <w:pPr>
              <w:spacing w:before="120" w:after="12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NEJ</w:t>
            </w:r>
          </w:p>
        </w:tc>
        <w:tc>
          <w:tcPr>
            <w:tcW w:w="1984" w:type="dxa"/>
            <w:shd w:val="clear" w:color="auto" w:fill="DDCBA4" w:themeFill="background2"/>
          </w:tcPr>
          <w:p w14:paraId="191FC2A9" w14:textId="77777777" w:rsidR="00B47EF1" w:rsidRDefault="00B47EF1" w:rsidP="00B47EF1">
            <w:pPr>
              <w:spacing w:before="120" w:after="12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DELVIST/</w:t>
            </w:r>
          </w:p>
          <w:p w14:paraId="45CCB70F" w14:textId="727B989F" w:rsidR="00B47EF1" w:rsidRDefault="00B47EF1" w:rsidP="00B47EF1">
            <w:pPr>
              <w:spacing w:before="120" w:after="12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SKAL UDDYBES</w:t>
            </w:r>
          </w:p>
        </w:tc>
      </w:tr>
      <w:tr w:rsidR="00B47EF1" w:rsidRPr="00404B22" w14:paraId="42E46242" w14:textId="77777777" w:rsidTr="007D3316">
        <w:tc>
          <w:tcPr>
            <w:tcW w:w="10343" w:type="dxa"/>
            <w:gridSpan w:val="6"/>
            <w:shd w:val="clear" w:color="auto" w:fill="F8F4EC" w:themeFill="background2" w:themeFillTint="33"/>
          </w:tcPr>
          <w:p w14:paraId="6560853D" w14:textId="0BE88345" w:rsidR="00B47EF1" w:rsidRPr="00404B22" w:rsidRDefault="00B47EF1" w:rsidP="00B47EF1">
            <w:pPr>
              <w:spacing w:before="120" w:after="120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Uddannelse</w:t>
            </w:r>
          </w:p>
        </w:tc>
      </w:tr>
      <w:tr w:rsidR="00B47EF1" w:rsidRPr="00942F66" w14:paraId="237EEE2D" w14:textId="77777777" w:rsidTr="00B47EF1">
        <w:tc>
          <w:tcPr>
            <w:tcW w:w="6658" w:type="dxa"/>
            <w:gridSpan w:val="3"/>
          </w:tcPr>
          <w:p w14:paraId="37E0B555" w14:textId="61DC80C0" w:rsidR="00B47EF1" w:rsidRDefault="00C736A8" w:rsidP="00B47EF1">
            <w:pPr>
              <w:spacing w:before="120" w:after="120"/>
              <w:rPr>
                <w:b/>
                <w:bCs/>
                <w:sz w:val="20"/>
                <w:szCs w:val="20"/>
              </w:rPr>
            </w:pPr>
            <w:r>
              <w:t>[En relevant] [fx videregående] uddannelse</w:t>
            </w:r>
          </w:p>
        </w:tc>
        <w:tc>
          <w:tcPr>
            <w:tcW w:w="850" w:type="dxa"/>
          </w:tcPr>
          <w:p w14:paraId="4299620F" w14:textId="77777777" w:rsidR="00B47EF1" w:rsidRDefault="00B47EF1" w:rsidP="00B47EF1">
            <w:pPr>
              <w:spacing w:before="120" w:after="12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</w:tcPr>
          <w:p w14:paraId="1153ADAC" w14:textId="77777777" w:rsidR="00B47EF1" w:rsidRDefault="00B47EF1" w:rsidP="00B47EF1">
            <w:pPr>
              <w:spacing w:before="120" w:after="12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</w:tcPr>
          <w:p w14:paraId="523A5941" w14:textId="77777777" w:rsidR="00B47EF1" w:rsidRDefault="00B47EF1" w:rsidP="00B47EF1">
            <w:pPr>
              <w:spacing w:before="120" w:after="120"/>
              <w:rPr>
                <w:b/>
                <w:bCs/>
                <w:sz w:val="20"/>
                <w:szCs w:val="20"/>
              </w:rPr>
            </w:pPr>
          </w:p>
        </w:tc>
      </w:tr>
      <w:tr w:rsidR="00C736A8" w:rsidRPr="00404B22" w14:paraId="60AA364E" w14:textId="77777777" w:rsidTr="000D1B3E">
        <w:tc>
          <w:tcPr>
            <w:tcW w:w="10343" w:type="dxa"/>
            <w:gridSpan w:val="6"/>
            <w:shd w:val="clear" w:color="auto" w:fill="F8F4EC" w:themeFill="background2" w:themeFillTint="33"/>
          </w:tcPr>
          <w:p w14:paraId="1514F93C" w14:textId="14A685BB" w:rsidR="00C736A8" w:rsidRPr="00404B22" w:rsidRDefault="00C736A8" w:rsidP="000D1B3E">
            <w:pPr>
              <w:spacing w:before="120" w:after="120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Erfaring</w:t>
            </w:r>
          </w:p>
        </w:tc>
      </w:tr>
      <w:tr w:rsidR="00882A91" w:rsidRPr="00942F66" w14:paraId="2DAE5C3A" w14:textId="77777777" w:rsidTr="00B47EF1">
        <w:tc>
          <w:tcPr>
            <w:tcW w:w="6658" w:type="dxa"/>
            <w:gridSpan w:val="3"/>
          </w:tcPr>
          <w:p w14:paraId="4A989335" w14:textId="13FAFED3" w:rsidR="00882A91" w:rsidRDefault="00882A91" w:rsidP="00882A91">
            <w:pPr>
              <w:spacing w:before="120" w:after="120"/>
            </w:pPr>
            <w:r>
              <w:t>Minimum 2 års erfaring fra [en lignende stilling]</w:t>
            </w:r>
          </w:p>
        </w:tc>
        <w:tc>
          <w:tcPr>
            <w:tcW w:w="850" w:type="dxa"/>
          </w:tcPr>
          <w:p w14:paraId="5A543457" w14:textId="77777777" w:rsidR="00882A91" w:rsidRDefault="00882A91" w:rsidP="00882A91">
            <w:pPr>
              <w:spacing w:before="120" w:after="12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</w:tcPr>
          <w:p w14:paraId="6B68D082" w14:textId="77777777" w:rsidR="00882A91" w:rsidRDefault="00882A91" w:rsidP="00882A91">
            <w:pPr>
              <w:spacing w:before="120" w:after="12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</w:tcPr>
          <w:p w14:paraId="2F140270" w14:textId="77777777" w:rsidR="00882A91" w:rsidRDefault="00882A91" w:rsidP="00882A91">
            <w:pPr>
              <w:spacing w:before="120" w:after="120"/>
              <w:rPr>
                <w:b/>
                <w:bCs/>
                <w:sz w:val="20"/>
                <w:szCs w:val="20"/>
              </w:rPr>
            </w:pPr>
          </w:p>
        </w:tc>
      </w:tr>
      <w:tr w:rsidR="00882A91" w:rsidRPr="00942F66" w14:paraId="29414F20" w14:textId="77777777" w:rsidTr="00B47EF1">
        <w:tc>
          <w:tcPr>
            <w:tcW w:w="6658" w:type="dxa"/>
            <w:gridSpan w:val="3"/>
          </w:tcPr>
          <w:p w14:paraId="18FF4BA0" w14:textId="1F0E9283" w:rsidR="00882A91" w:rsidRDefault="00882A91" w:rsidP="00882A91">
            <w:pPr>
              <w:spacing w:before="120" w:after="120"/>
            </w:pPr>
            <w:r>
              <w:t>Har arbejdet med [fx projektledelse af bestemte typer projekter]</w:t>
            </w:r>
          </w:p>
        </w:tc>
        <w:tc>
          <w:tcPr>
            <w:tcW w:w="850" w:type="dxa"/>
          </w:tcPr>
          <w:p w14:paraId="15050003" w14:textId="77777777" w:rsidR="00882A91" w:rsidRDefault="00882A91" w:rsidP="00882A91">
            <w:pPr>
              <w:spacing w:before="120" w:after="12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</w:tcPr>
          <w:p w14:paraId="7BDE201E" w14:textId="77777777" w:rsidR="00882A91" w:rsidRDefault="00882A91" w:rsidP="00882A91">
            <w:pPr>
              <w:spacing w:before="120" w:after="12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</w:tcPr>
          <w:p w14:paraId="13832579" w14:textId="77777777" w:rsidR="00882A91" w:rsidRDefault="00882A91" w:rsidP="00882A91">
            <w:pPr>
              <w:spacing w:before="120" w:after="120"/>
              <w:rPr>
                <w:b/>
                <w:bCs/>
                <w:sz w:val="20"/>
                <w:szCs w:val="20"/>
              </w:rPr>
            </w:pPr>
          </w:p>
        </w:tc>
      </w:tr>
      <w:tr w:rsidR="007B2BAF" w:rsidRPr="00404B22" w14:paraId="1CA01AFF" w14:textId="77777777" w:rsidTr="000D1B3E">
        <w:tc>
          <w:tcPr>
            <w:tcW w:w="10343" w:type="dxa"/>
            <w:gridSpan w:val="6"/>
            <w:shd w:val="clear" w:color="auto" w:fill="F8F4EC" w:themeFill="background2" w:themeFillTint="33"/>
          </w:tcPr>
          <w:p w14:paraId="717E7D76" w14:textId="039E99AE" w:rsidR="007B2BAF" w:rsidRPr="00404B22" w:rsidRDefault="007B2BAF" w:rsidP="000D1B3E">
            <w:pPr>
              <w:spacing w:before="120" w:after="120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Personlige kompetencer</w:t>
            </w:r>
          </w:p>
        </w:tc>
      </w:tr>
      <w:tr w:rsidR="00FC181B" w:rsidRPr="00942F66" w14:paraId="5B4BFEEA" w14:textId="77777777" w:rsidTr="00B47EF1">
        <w:tc>
          <w:tcPr>
            <w:tcW w:w="6658" w:type="dxa"/>
            <w:gridSpan w:val="3"/>
          </w:tcPr>
          <w:p w14:paraId="498552FE" w14:textId="4C1E6F18" w:rsidR="00FC181B" w:rsidRDefault="00FC181B" w:rsidP="00FC181B">
            <w:pPr>
              <w:spacing w:before="120" w:after="120"/>
            </w:pPr>
            <w:r>
              <w:t>Samarbejdsorienteret</w:t>
            </w:r>
          </w:p>
        </w:tc>
        <w:tc>
          <w:tcPr>
            <w:tcW w:w="850" w:type="dxa"/>
          </w:tcPr>
          <w:p w14:paraId="1ACDC858" w14:textId="77777777" w:rsidR="00FC181B" w:rsidRDefault="00FC181B" w:rsidP="00FC181B">
            <w:pPr>
              <w:spacing w:before="120" w:after="12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</w:tcPr>
          <w:p w14:paraId="638BAB4A" w14:textId="77777777" w:rsidR="00FC181B" w:rsidRDefault="00FC181B" w:rsidP="00FC181B">
            <w:pPr>
              <w:spacing w:before="120" w:after="12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</w:tcPr>
          <w:p w14:paraId="00370F20" w14:textId="77777777" w:rsidR="00FC181B" w:rsidRDefault="00FC181B" w:rsidP="00FC181B">
            <w:pPr>
              <w:spacing w:before="120" w:after="120"/>
              <w:rPr>
                <w:b/>
                <w:bCs/>
                <w:sz w:val="20"/>
                <w:szCs w:val="20"/>
              </w:rPr>
            </w:pPr>
          </w:p>
        </w:tc>
      </w:tr>
      <w:tr w:rsidR="00FC181B" w:rsidRPr="00942F66" w14:paraId="70B06860" w14:textId="77777777" w:rsidTr="00B47EF1">
        <w:tc>
          <w:tcPr>
            <w:tcW w:w="6658" w:type="dxa"/>
            <w:gridSpan w:val="3"/>
          </w:tcPr>
          <w:p w14:paraId="40BDA990" w14:textId="4698D8D0" w:rsidR="00FC181B" w:rsidRDefault="00FC181B" w:rsidP="00FC181B">
            <w:pPr>
              <w:spacing w:before="120" w:after="120"/>
            </w:pPr>
            <w:r>
              <w:t>Gode koordineringskompetencer</w:t>
            </w:r>
          </w:p>
        </w:tc>
        <w:tc>
          <w:tcPr>
            <w:tcW w:w="850" w:type="dxa"/>
          </w:tcPr>
          <w:p w14:paraId="471EC344" w14:textId="77777777" w:rsidR="00FC181B" w:rsidRDefault="00FC181B" w:rsidP="00FC181B">
            <w:pPr>
              <w:spacing w:before="120" w:after="12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</w:tcPr>
          <w:p w14:paraId="0235EC43" w14:textId="77777777" w:rsidR="00FC181B" w:rsidRDefault="00FC181B" w:rsidP="00FC181B">
            <w:pPr>
              <w:spacing w:before="120" w:after="12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</w:tcPr>
          <w:p w14:paraId="69B570AC" w14:textId="77777777" w:rsidR="00FC181B" w:rsidRDefault="00FC181B" w:rsidP="00FC181B">
            <w:pPr>
              <w:spacing w:before="120" w:after="120"/>
              <w:rPr>
                <w:b/>
                <w:bCs/>
                <w:sz w:val="20"/>
                <w:szCs w:val="20"/>
              </w:rPr>
            </w:pPr>
          </w:p>
        </w:tc>
      </w:tr>
      <w:tr w:rsidR="00FC181B" w:rsidRPr="00942F66" w14:paraId="229C6B0A" w14:textId="77777777" w:rsidTr="00B47EF1">
        <w:tc>
          <w:tcPr>
            <w:tcW w:w="6658" w:type="dxa"/>
            <w:gridSpan w:val="3"/>
          </w:tcPr>
          <w:p w14:paraId="6F34A319" w14:textId="70C28F62" w:rsidR="00FC181B" w:rsidRDefault="00FC181B" w:rsidP="00FC181B">
            <w:pPr>
              <w:spacing w:before="120" w:after="120"/>
            </w:pPr>
            <w:r>
              <w:t>Selvledende</w:t>
            </w:r>
          </w:p>
        </w:tc>
        <w:tc>
          <w:tcPr>
            <w:tcW w:w="850" w:type="dxa"/>
          </w:tcPr>
          <w:p w14:paraId="5161E3DA" w14:textId="77777777" w:rsidR="00FC181B" w:rsidRDefault="00FC181B" w:rsidP="00FC181B">
            <w:pPr>
              <w:spacing w:before="120" w:after="12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</w:tcPr>
          <w:p w14:paraId="336F0015" w14:textId="77777777" w:rsidR="00FC181B" w:rsidRDefault="00FC181B" w:rsidP="00FC181B">
            <w:pPr>
              <w:spacing w:before="120" w:after="12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</w:tcPr>
          <w:p w14:paraId="4462EFF5" w14:textId="77777777" w:rsidR="00FC181B" w:rsidRDefault="00FC181B" w:rsidP="00FC181B">
            <w:pPr>
              <w:spacing w:before="120" w:after="120"/>
              <w:rPr>
                <w:b/>
                <w:bCs/>
                <w:sz w:val="20"/>
                <w:szCs w:val="20"/>
              </w:rPr>
            </w:pPr>
          </w:p>
        </w:tc>
      </w:tr>
      <w:tr w:rsidR="00FC181B" w:rsidRPr="00942F66" w14:paraId="7E7658D5" w14:textId="77777777" w:rsidTr="00B47EF1">
        <w:tc>
          <w:tcPr>
            <w:tcW w:w="6658" w:type="dxa"/>
            <w:gridSpan w:val="3"/>
          </w:tcPr>
          <w:p w14:paraId="75E774C2" w14:textId="73038B0C" w:rsidR="00FC181B" w:rsidRDefault="00FC181B" w:rsidP="00FC181B">
            <w:pPr>
              <w:spacing w:before="120" w:after="120"/>
            </w:pPr>
            <w:r>
              <w:t>Kan navigere i en kompleks organisation</w:t>
            </w:r>
          </w:p>
        </w:tc>
        <w:tc>
          <w:tcPr>
            <w:tcW w:w="850" w:type="dxa"/>
          </w:tcPr>
          <w:p w14:paraId="4B7727EB" w14:textId="77777777" w:rsidR="00FC181B" w:rsidRDefault="00FC181B" w:rsidP="00FC181B">
            <w:pPr>
              <w:spacing w:before="120" w:after="12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</w:tcPr>
          <w:p w14:paraId="35433C83" w14:textId="77777777" w:rsidR="00FC181B" w:rsidRDefault="00FC181B" w:rsidP="00FC181B">
            <w:pPr>
              <w:spacing w:before="120" w:after="12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</w:tcPr>
          <w:p w14:paraId="6F7534C5" w14:textId="77777777" w:rsidR="00FC181B" w:rsidRDefault="00FC181B" w:rsidP="00FC181B">
            <w:pPr>
              <w:spacing w:before="120" w:after="120"/>
              <w:rPr>
                <w:b/>
                <w:bCs/>
                <w:sz w:val="20"/>
                <w:szCs w:val="20"/>
              </w:rPr>
            </w:pPr>
          </w:p>
        </w:tc>
      </w:tr>
      <w:tr w:rsidR="00FC181B" w:rsidRPr="00404B22" w14:paraId="2F3C9E9C" w14:textId="77777777" w:rsidTr="000D1B3E">
        <w:tc>
          <w:tcPr>
            <w:tcW w:w="10343" w:type="dxa"/>
            <w:gridSpan w:val="6"/>
            <w:shd w:val="clear" w:color="auto" w:fill="F8F4EC" w:themeFill="background2" w:themeFillTint="33"/>
          </w:tcPr>
          <w:p w14:paraId="412B2524" w14:textId="68B632E1" w:rsidR="00FC181B" w:rsidRPr="00404B22" w:rsidRDefault="00FC181B" w:rsidP="000D1B3E">
            <w:pPr>
              <w:spacing w:before="120" w:after="120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Generelle</w:t>
            </w:r>
            <w:r>
              <w:rPr>
                <w:rFonts w:cstheme="minorHAnsi"/>
                <w:b/>
                <w:bCs/>
              </w:rPr>
              <w:t xml:space="preserve"> kompetencer</w:t>
            </w:r>
          </w:p>
        </w:tc>
      </w:tr>
      <w:tr w:rsidR="00FC181B" w:rsidRPr="00942F66" w14:paraId="2324F888" w14:textId="77777777" w:rsidTr="00B47EF1">
        <w:tc>
          <w:tcPr>
            <w:tcW w:w="6658" w:type="dxa"/>
            <w:gridSpan w:val="3"/>
          </w:tcPr>
          <w:p w14:paraId="3029E023" w14:textId="52C6E537" w:rsidR="00FC181B" w:rsidRDefault="00DC3A16" w:rsidP="00FC181B">
            <w:pPr>
              <w:spacing w:before="120" w:after="120"/>
            </w:pPr>
            <w:r>
              <w:t>God kommunikator (skriftligt/mundtligt)</w:t>
            </w:r>
          </w:p>
        </w:tc>
        <w:tc>
          <w:tcPr>
            <w:tcW w:w="850" w:type="dxa"/>
          </w:tcPr>
          <w:p w14:paraId="518861B3" w14:textId="77777777" w:rsidR="00FC181B" w:rsidRDefault="00FC181B" w:rsidP="00FC181B">
            <w:pPr>
              <w:spacing w:before="120" w:after="12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</w:tcPr>
          <w:p w14:paraId="7818F8B3" w14:textId="77777777" w:rsidR="00FC181B" w:rsidRDefault="00FC181B" w:rsidP="00FC181B">
            <w:pPr>
              <w:spacing w:before="120" w:after="12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</w:tcPr>
          <w:p w14:paraId="7109E1B6" w14:textId="77777777" w:rsidR="00FC181B" w:rsidRDefault="00FC181B" w:rsidP="00FC181B">
            <w:pPr>
              <w:spacing w:before="120" w:after="120"/>
              <w:rPr>
                <w:b/>
                <w:bCs/>
                <w:sz w:val="20"/>
                <w:szCs w:val="20"/>
              </w:rPr>
            </w:pPr>
          </w:p>
        </w:tc>
      </w:tr>
      <w:tr w:rsidR="00DC3A16" w:rsidRPr="00942F66" w14:paraId="5EEF941F" w14:textId="77777777" w:rsidTr="000D1B3E">
        <w:tc>
          <w:tcPr>
            <w:tcW w:w="10343" w:type="dxa"/>
            <w:gridSpan w:val="6"/>
            <w:shd w:val="clear" w:color="auto" w:fill="DDCBA4" w:themeFill="background2"/>
          </w:tcPr>
          <w:p w14:paraId="5D1DE539" w14:textId="50D7C8FB" w:rsidR="00DC3A16" w:rsidRPr="00942F66" w:rsidRDefault="00CE1653" w:rsidP="000D1B3E">
            <w:pPr>
              <w:spacing w:before="120" w:after="12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’</w:t>
            </w:r>
            <w:r w:rsidR="00DC3A16">
              <w:rPr>
                <w:b/>
                <w:bCs/>
                <w:sz w:val="20"/>
                <w:szCs w:val="20"/>
              </w:rPr>
              <w:t>NICE</w:t>
            </w:r>
            <w:r w:rsidR="00DC3A16">
              <w:rPr>
                <w:b/>
                <w:bCs/>
                <w:sz w:val="20"/>
                <w:szCs w:val="20"/>
              </w:rPr>
              <w:t xml:space="preserve"> TO HAVE’</w:t>
            </w:r>
          </w:p>
        </w:tc>
      </w:tr>
      <w:tr w:rsidR="00DC3A16" w:rsidRPr="00942F66" w14:paraId="39EC1FFC" w14:textId="77777777" w:rsidTr="000D1B3E">
        <w:tc>
          <w:tcPr>
            <w:tcW w:w="6658" w:type="dxa"/>
            <w:gridSpan w:val="3"/>
            <w:shd w:val="clear" w:color="auto" w:fill="DDCBA4" w:themeFill="background2"/>
          </w:tcPr>
          <w:p w14:paraId="28124FFD" w14:textId="77777777" w:rsidR="00DC3A16" w:rsidRDefault="00DC3A16" w:rsidP="000D1B3E">
            <w:pPr>
              <w:spacing w:before="120" w:after="12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Har kandidaten følgende kompetencer?</w:t>
            </w:r>
          </w:p>
        </w:tc>
        <w:tc>
          <w:tcPr>
            <w:tcW w:w="850" w:type="dxa"/>
            <w:shd w:val="clear" w:color="auto" w:fill="DDCBA4" w:themeFill="background2"/>
          </w:tcPr>
          <w:p w14:paraId="619377DF" w14:textId="77777777" w:rsidR="00DC3A16" w:rsidRDefault="00DC3A16" w:rsidP="000D1B3E">
            <w:pPr>
              <w:spacing w:before="120" w:after="12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JA</w:t>
            </w:r>
          </w:p>
        </w:tc>
        <w:tc>
          <w:tcPr>
            <w:tcW w:w="851" w:type="dxa"/>
            <w:shd w:val="clear" w:color="auto" w:fill="DDCBA4" w:themeFill="background2"/>
          </w:tcPr>
          <w:p w14:paraId="716A937B" w14:textId="77777777" w:rsidR="00DC3A16" w:rsidRDefault="00DC3A16" w:rsidP="000D1B3E">
            <w:pPr>
              <w:spacing w:before="120" w:after="12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NEJ</w:t>
            </w:r>
          </w:p>
        </w:tc>
        <w:tc>
          <w:tcPr>
            <w:tcW w:w="1984" w:type="dxa"/>
            <w:shd w:val="clear" w:color="auto" w:fill="DDCBA4" w:themeFill="background2"/>
          </w:tcPr>
          <w:p w14:paraId="20A8BDFC" w14:textId="77777777" w:rsidR="00DC3A16" w:rsidRDefault="00DC3A16" w:rsidP="000D1B3E">
            <w:pPr>
              <w:spacing w:before="120" w:after="12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DELVIST/</w:t>
            </w:r>
          </w:p>
          <w:p w14:paraId="048D4065" w14:textId="77777777" w:rsidR="00DC3A16" w:rsidRDefault="00DC3A16" w:rsidP="000D1B3E">
            <w:pPr>
              <w:spacing w:before="120" w:after="12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SKAL UDDYBES</w:t>
            </w:r>
          </w:p>
        </w:tc>
      </w:tr>
      <w:tr w:rsidR="005B0548" w:rsidRPr="00404B22" w14:paraId="4C69E595" w14:textId="77777777" w:rsidTr="000D1B3E">
        <w:tc>
          <w:tcPr>
            <w:tcW w:w="10343" w:type="dxa"/>
            <w:gridSpan w:val="6"/>
            <w:shd w:val="clear" w:color="auto" w:fill="F8F4EC" w:themeFill="background2" w:themeFillTint="33"/>
          </w:tcPr>
          <w:p w14:paraId="11F7043A" w14:textId="77777777" w:rsidR="005B0548" w:rsidRPr="00404B22" w:rsidRDefault="005B0548" w:rsidP="000D1B3E">
            <w:pPr>
              <w:spacing w:before="120" w:after="120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lastRenderedPageBreak/>
              <w:t>Uddannelse</w:t>
            </w:r>
          </w:p>
        </w:tc>
      </w:tr>
      <w:tr w:rsidR="00FC181B" w:rsidRPr="00942F66" w14:paraId="7D7AA49F" w14:textId="77777777" w:rsidTr="00B47EF1">
        <w:tc>
          <w:tcPr>
            <w:tcW w:w="6658" w:type="dxa"/>
            <w:gridSpan w:val="3"/>
          </w:tcPr>
          <w:p w14:paraId="4D87C3C2" w14:textId="00D4FB3E" w:rsidR="00FC181B" w:rsidRDefault="00B70E70" w:rsidP="00FC181B">
            <w:pPr>
              <w:spacing w:before="120" w:after="120"/>
            </w:pPr>
            <w:r>
              <w:t>[Relevant efteruddannelse – fx projektledelse]</w:t>
            </w:r>
          </w:p>
        </w:tc>
        <w:tc>
          <w:tcPr>
            <w:tcW w:w="850" w:type="dxa"/>
          </w:tcPr>
          <w:p w14:paraId="6C6DB7B3" w14:textId="77777777" w:rsidR="00FC181B" w:rsidRDefault="00FC181B" w:rsidP="00FC181B">
            <w:pPr>
              <w:spacing w:before="120" w:after="12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</w:tcPr>
          <w:p w14:paraId="482D4025" w14:textId="77777777" w:rsidR="00FC181B" w:rsidRDefault="00FC181B" w:rsidP="00FC181B">
            <w:pPr>
              <w:spacing w:before="120" w:after="12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</w:tcPr>
          <w:p w14:paraId="0B02977F" w14:textId="77777777" w:rsidR="00FC181B" w:rsidRDefault="00FC181B" w:rsidP="00FC181B">
            <w:pPr>
              <w:spacing w:before="120" w:after="120"/>
              <w:rPr>
                <w:b/>
                <w:bCs/>
                <w:sz w:val="20"/>
                <w:szCs w:val="20"/>
              </w:rPr>
            </w:pPr>
          </w:p>
        </w:tc>
      </w:tr>
      <w:tr w:rsidR="005B0548" w:rsidRPr="00404B22" w14:paraId="11B0CF34" w14:textId="77777777" w:rsidTr="000D1B3E">
        <w:tc>
          <w:tcPr>
            <w:tcW w:w="10343" w:type="dxa"/>
            <w:gridSpan w:val="6"/>
            <w:shd w:val="clear" w:color="auto" w:fill="F8F4EC" w:themeFill="background2" w:themeFillTint="33"/>
          </w:tcPr>
          <w:p w14:paraId="4EAE599E" w14:textId="77777777" w:rsidR="005B0548" w:rsidRPr="00404B22" w:rsidRDefault="005B0548" w:rsidP="000D1B3E">
            <w:pPr>
              <w:spacing w:before="120" w:after="120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Erfaring</w:t>
            </w:r>
          </w:p>
        </w:tc>
      </w:tr>
      <w:tr w:rsidR="00FC181B" w:rsidRPr="00942F66" w14:paraId="1A5DE921" w14:textId="77777777" w:rsidTr="00B47EF1">
        <w:tc>
          <w:tcPr>
            <w:tcW w:w="6658" w:type="dxa"/>
            <w:gridSpan w:val="3"/>
          </w:tcPr>
          <w:p w14:paraId="6576A3DF" w14:textId="2D41CCA2" w:rsidR="00FC181B" w:rsidRDefault="00E2032E" w:rsidP="00FC181B">
            <w:pPr>
              <w:spacing w:before="120" w:after="120"/>
            </w:pPr>
            <w:r>
              <w:t>Gerne erfaring med [et bestemt fagområde eller universitetsverdenen]</w:t>
            </w:r>
          </w:p>
        </w:tc>
        <w:tc>
          <w:tcPr>
            <w:tcW w:w="850" w:type="dxa"/>
          </w:tcPr>
          <w:p w14:paraId="13798884" w14:textId="77777777" w:rsidR="00FC181B" w:rsidRDefault="00FC181B" w:rsidP="00FC181B">
            <w:pPr>
              <w:spacing w:before="120" w:after="12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</w:tcPr>
          <w:p w14:paraId="3876F603" w14:textId="77777777" w:rsidR="00FC181B" w:rsidRDefault="00FC181B" w:rsidP="00FC181B">
            <w:pPr>
              <w:spacing w:before="120" w:after="12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</w:tcPr>
          <w:p w14:paraId="46C8A48F" w14:textId="77777777" w:rsidR="00FC181B" w:rsidRDefault="00FC181B" w:rsidP="00FC181B">
            <w:pPr>
              <w:spacing w:before="120" w:after="120"/>
              <w:rPr>
                <w:b/>
                <w:bCs/>
                <w:sz w:val="20"/>
                <w:szCs w:val="20"/>
              </w:rPr>
            </w:pPr>
          </w:p>
        </w:tc>
      </w:tr>
      <w:tr w:rsidR="005B0548" w:rsidRPr="00404B22" w14:paraId="1722454C" w14:textId="77777777" w:rsidTr="000D1B3E">
        <w:tc>
          <w:tcPr>
            <w:tcW w:w="10343" w:type="dxa"/>
            <w:gridSpan w:val="6"/>
            <w:shd w:val="clear" w:color="auto" w:fill="F8F4EC" w:themeFill="background2" w:themeFillTint="33"/>
          </w:tcPr>
          <w:p w14:paraId="7F19AD82" w14:textId="77777777" w:rsidR="005B0548" w:rsidRPr="00404B22" w:rsidRDefault="005B0548" w:rsidP="000D1B3E">
            <w:pPr>
              <w:spacing w:before="120" w:after="120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Generelle kompetencer</w:t>
            </w:r>
          </w:p>
        </w:tc>
      </w:tr>
      <w:tr w:rsidR="004F0763" w:rsidRPr="00942F66" w14:paraId="580EE037" w14:textId="77777777" w:rsidTr="00B47EF1">
        <w:tc>
          <w:tcPr>
            <w:tcW w:w="6658" w:type="dxa"/>
            <w:gridSpan w:val="3"/>
          </w:tcPr>
          <w:p w14:paraId="61806B0F" w14:textId="39E1A9D7" w:rsidR="004F0763" w:rsidRDefault="004F0763" w:rsidP="004F0763">
            <w:pPr>
              <w:spacing w:before="120" w:after="120"/>
            </w:pPr>
            <w:r>
              <w:t>Office-pakken</w:t>
            </w:r>
          </w:p>
        </w:tc>
        <w:tc>
          <w:tcPr>
            <w:tcW w:w="850" w:type="dxa"/>
          </w:tcPr>
          <w:p w14:paraId="16980255" w14:textId="77777777" w:rsidR="004F0763" w:rsidRDefault="004F0763" w:rsidP="004F0763">
            <w:pPr>
              <w:spacing w:before="120" w:after="12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</w:tcPr>
          <w:p w14:paraId="609E2F39" w14:textId="77777777" w:rsidR="004F0763" w:rsidRDefault="004F0763" w:rsidP="004F0763">
            <w:pPr>
              <w:spacing w:before="120" w:after="12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</w:tcPr>
          <w:p w14:paraId="2F868E53" w14:textId="77777777" w:rsidR="004F0763" w:rsidRDefault="004F0763" w:rsidP="004F0763">
            <w:pPr>
              <w:spacing w:before="120" w:after="120"/>
              <w:rPr>
                <w:b/>
                <w:bCs/>
                <w:sz w:val="20"/>
                <w:szCs w:val="20"/>
              </w:rPr>
            </w:pPr>
          </w:p>
        </w:tc>
      </w:tr>
      <w:tr w:rsidR="004F0763" w:rsidRPr="00942F66" w14:paraId="54DA3E97" w14:textId="77777777" w:rsidTr="00B47EF1">
        <w:tc>
          <w:tcPr>
            <w:tcW w:w="6658" w:type="dxa"/>
            <w:gridSpan w:val="3"/>
          </w:tcPr>
          <w:p w14:paraId="18B21180" w14:textId="213D6ABC" w:rsidR="004F0763" w:rsidRDefault="004F0763" w:rsidP="004F0763">
            <w:pPr>
              <w:spacing w:before="120" w:after="120"/>
            </w:pPr>
            <w:r>
              <w:t>Engelsk som arbejdssprog</w:t>
            </w:r>
          </w:p>
        </w:tc>
        <w:tc>
          <w:tcPr>
            <w:tcW w:w="850" w:type="dxa"/>
          </w:tcPr>
          <w:p w14:paraId="02562CF3" w14:textId="77777777" w:rsidR="004F0763" w:rsidRDefault="004F0763" w:rsidP="004F0763">
            <w:pPr>
              <w:spacing w:before="120" w:after="12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</w:tcPr>
          <w:p w14:paraId="3F072AC3" w14:textId="77777777" w:rsidR="004F0763" w:rsidRDefault="004F0763" w:rsidP="004F0763">
            <w:pPr>
              <w:spacing w:before="120" w:after="12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</w:tcPr>
          <w:p w14:paraId="1100556F" w14:textId="77777777" w:rsidR="004F0763" w:rsidRDefault="004F0763" w:rsidP="004F0763">
            <w:pPr>
              <w:spacing w:before="120" w:after="120"/>
              <w:rPr>
                <w:b/>
                <w:bCs/>
                <w:sz w:val="20"/>
                <w:szCs w:val="20"/>
              </w:rPr>
            </w:pPr>
          </w:p>
        </w:tc>
      </w:tr>
    </w:tbl>
    <w:p w14:paraId="4D419515" w14:textId="71DC5DD9" w:rsidR="004519DD" w:rsidRPr="00404B22" w:rsidRDefault="004519DD" w:rsidP="00D76FD2">
      <w:pPr>
        <w:rPr>
          <w:rFonts w:cstheme="minorHAnsi"/>
        </w:rPr>
      </w:pPr>
    </w:p>
    <w:sectPr w:rsidR="004519DD" w:rsidRPr="00404B22" w:rsidSect="00D73AC7">
      <w:headerReference w:type="default" r:id="rId14"/>
      <w:footerReference w:type="default" r:id="rId15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1F2FEC" w14:textId="77777777" w:rsidR="00EF6B80" w:rsidRDefault="00EF6B80" w:rsidP="00B645B7">
      <w:pPr>
        <w:spacing w:after="0" w:line="240" w:lineRule="auto"/>
      </w:pPr>
      <w:r>
        <w:separator/>
      </w:r>
    </w:p>
  </w:endnote>
  <w:endnote w:type="continuationSeparator" w:id="0">
    <w:p w14:paraId="5E347DCE" w14:textId="77777777" w:rsidR="00EF6B80" w:rsidRDefault="00EF6B80" w:rsidP="00B645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22045692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35FEA49A" w14:textId="77777777" w:rsidR="00260E11" w:rsidRDefault="00260E11">
            <w:pPr>
              <w:pStyle w:val="Sidefod"/>
              <w:jc w:val="center"/>
            </w:pPr>
            <w:r>
              <w:t xml:space="preserve">Side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af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4FD86F5" w14:textId="77777777" w:rsidR="00027899" w:rsidRPr="00BB6BAF" w:rsidRDefault="00027899" w:rsidP="00F51561">
    <w:pPr>
      <w:pStyle w:val="Sidefod"/>
      <w:tabs>
        <w:tab w:val="clear" w:pos="4819"/>
        <w:tab w:val="left" w:pos="6237"/>
      </w:tabs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D361AE" w14:textId="77777777" w:rsidR="00EF6B80" w:rsidRDefault="00EF6B80" w:rsidP="00B645B7">
      <w:pPr>
        <w:spacing w:after="0" w:line="240" w:lineRule="auto"/>
      </w:pPr>
      <w:r>
        <w:separator/>
      </w:r>
    </w:p>
  </w:footnote>
  <w:footnote w:type="continuationSeparator" w:id="0">
    <w:p w14:paraId="5AA48A04" w14:textId="77777777" w:rsidR="00EF6B80" w:rsidRDefault="00EF6B80" w:rsidP="00B645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2C68FE25" w14:paraId="24241849" w14:textId="77777777" w:rsidTr="2C68FE25">
      <w:trPr>
        <w:trHeight w:val="300"/>
      </w:trPr>
      <w:tc>
        <w:tcPr>
          <w:tcW w:w="3485" w:type="dxa"/>
        </w:tcPr>
        <w:p w14:paraId="24312C04" w14:textId="77777777" w:rsidR="2C68FE25" w:rsidRDefault="2C68FE25" w:rsidP="2C68FE25">
          <w:pPr>
            <w:pStyle w:val="Sidehoved"/>
            <w:ind w:left="-115"/>
          </w:pPr>
        </w:p>
      </w:tc>
      <w:tc>
        <w:tcPr>
          <w:tcW w:w="3485" w:type="dxa"/>
        </w:tcPr>
        <w:p w14:paraId="0D725FDC" w14:textId="77777777" w:rsidR="2C68FE25" w:rsidRDefault="2C68FE25" w:rsidP="2C68FE25">
          <w:pPr>
            <w:pStyle w:val="Sidehoved"/>
            <w:jc w:val="center"/>
          </w:pPr>
        </w:p>
      </w:tc>
      <w:tc>
        <w:tcPr>
          <w:tcW w:w="3485" w:type="dxa"/>
        </w:tcPr>
        <w:p w14:paraId="77D43C8E" w14:textId="77777777" w:rsidR="2C68FE25" w:rsidRDefault="2C68FE25" w:rsidP="2C68FE25">
          <w:pPr>
            <w:pStyle w:val="Sidehoved"/>
            <w:ind w:right="-115"/>
            <w:jc w:val="right"/>
          </w:pPr>
        </w:p>
      </w:tc>
    </w:tr>
  </w:tbl>
  <w:p w14:paraId="17C4765F" w14:textId="77777777" w:rsidR="2C68FE25" w:rsidRDefault="2C68FE25" w:rsidP="2C68FE25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7125E"/>
    <w:multiLevelType w:val="multilevel"/>
    <w:tmpl w:val="9A9275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479401C"/>
    <w:multiLevelType w:val="multilevel"/>
    <w:tmpl w:val="79B8E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5DC0899"/>
    <w:multiLevelType w:val="hybridMultilevel"/>
    <w:tmpl w:val="52B66AF4"/>
    <w:lvl w:ilvl="0" w:tplc="0D9C7C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6060CEC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Theme="minorHAnsi" w:eastAsiaTheme="minorHAnsi" w:hAnsiTheme="minorHAnsi" w:cstheme="minorBidi"/>
      </w:rPr>
    </w:lvl>
    <w:lvl w:ilvl="2" w:tplc="F7A0753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D8E049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224404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1580F1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5AEA37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AECAD9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00E870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84E4584"/>
    <w:multiLevelType w:val="multilevel"/>
    <w:tmpl w:val="17AA53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EB84BB4"/>
    <w:multiLevelType w:val="hybridMultilevel"/>
    <w:tmpl w:val="7CCE7F8C"/>
    <w:lvl w:ilvl="0" w:tplc="0F9E623E">
      <w:start w:val="1"/>
      <w:numFmt w:val="decimal"/>
      <w:lvlText w:val="%1."/>
      <w:lvlJc w:val="left"/>
      <w:pPr>
        <w:ind w:left="259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979" w:hanging="360"/>
      </w:pPr>
    </w:lvl>
    <w:lvl w:ilvl="2" w:tplc="0406001B" w:tentative="1">
      <w:start w:val="1"/>
      <w:numFmt w:val="lowerRoman"/>
      <w:lvlText w:val="%3."/>
      <w:lvlJc w:val="right"/>
      <w:pPr>
        <w:ind w:left="1699" w:hanging="180"/>
      </w:pPr>
    </w:lvl>
    <w:lvl w:ilvl="3" w:tplc="0406000F" w:tentative="1">
      <w:start w:val="1"/>
      <w:numFmt w:val="decimal"/>
      <w:lvlText w:val="%4."/>
      <w:lvlJc w:val="left"/>
      <w:pPr>
        <w:ind w:left="2419" w:hanging="360"/>
      </w:pPr>
    </w:lvl>
    <w:lvl w:ilvl="4" w:tplc="04060019" w:tentative="1">
      <w:start w:val="1"/>
      <w:numFmt w:val="lowerLetter"/>
      <w:lvlText w:val="%5."/>
      <w:lvlJc w:val="left"/>
      <w:pPr>
        <w:ind w:left="3139" w:hanging="360"/>
      </w:pPr>
    </w:lvl>
    <w:lvl w:ilvl="5" w:tplc="0406001B" w:tentative="1">
      <w:start w:val="1"/>
      <w:numFmt w:val="lowerRoman"/>
      <w:lvlText w:val="%6."/>
      <w:lvlJc w:val="right"/>
      <w:pPr>
        <w:ind w:left="3859" w:hanging="180"/>
      </w:pPr>
    </w:lvl>
    <w:lvl w:ilvl="6" w:tplc="0406000F" w:tentative="1">
      <w:start w:val="1"/>
      <w:numFmt w:val="decimal"/>
      <w:lvlText w:val="%7."/>
      <w:lvlJc w:val="left"/>
      <w:pPr>
        <w:ind w:left="4579" w:hanging="360"/>
      </w:pPr>
    </w:lvl>
    <w:lvl w:ilvl="7" w:tplc="04060019" w:tentative="1">
      <w:start w:val="1"/>
      <w:numFmt w:val="lowerLetter"/>
      <w:lvlText w:val="%8."/>
      <w:lvlJc w:val="left"/>
      <w:pPr>
        <w:ind w:left="5299" w:hanging="360"/>
      </w:pPr>
    </w:lvl>
    <w:lvl w:ilvl="8" w:tplc="0406001B" w:tentative="1">
      <w:start w:val="1"/>
      <w:numFmt w:val="lowerRoman"/>
      <w:lvlText w:val="%9."/>
      <w:lvlJc w:val="right"/>
      <w:pPr>
        <w:ind w:left="6019" w:hanging="180"/>
      </w:pPr>
    </w:lvl>
  </w:abstractNum>
  <w:abstractNum w:abstractNumId="5" w15:restartNumberingAfterBreak="0">
    <w:nsid w:val="0F8469DD"/>
    <w:multiLevelType w:val="multilevel"/>
    <w:tmpl w:val="06D474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0105F0B"/>
    <w:multiLevelType w:val="multilevel"/>
    <w:tmpl w:val="086A4C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27076B2"/>
    <w:multiLevelType w:val="multilevel"/>
    <w:tmpl w:val="BE2E6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19FE6871"/>
    <w:multiLevelType w:val="multilevel"/>
    <w:tmpl w:val="10A6F5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1E1E14C0"/>
    <w:multiLevelType w:val="hybridMultilevel"/>
    <w:tmpl w:val="34A6510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FA70FE"/>
    <w:multiLevelType w:val="hybridMultilevel"/>
    <w:tmpl w:val="05144C0A"/>
    <w:lvl w:ilvl="0" w:tplc="9718D9D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1C2260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73CB92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BE60F1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6AC5A3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CCE65C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B829660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CD2E18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D1A988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244E6C9D"/>
    <w:multiLevelType w:val="multilevel"/>
    <w:tmpl w:val="46D6E7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4CE2A7B"/>
    <w:multiLevelType w:val="multilevel"/>
    <w:tmpl w:val="B178CAC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8347EAE"/>
    <w:multiLevelType w:val="multilevel"/>
    <w:tmpl w:val="801A0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86A22BF"/>
    <w:multiLevelType w:val="multilevel"/>
    <w:tmpl w:val="7CECDF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29B41593"/>
    <w:multiLevelType w:val="multilevel"/>
    <w:tmpl w:val="9D0A14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2A954558"/>
    <w:multiLevelType w:val="multilevel"/>
    <w:tmpl w:val="28E06B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2B9B0B6A"/>
    <w:multiLevelType w:val="multilevel"/>
    <w:tmpl w:val="122A1CA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33237BE5"/>
    <w:multiLevelType w:val="multilevel"/>
    <w:tmpl w:val="A9084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3DF63C7D"/>
    <w:multiLevelType w:val="multilevel"/>
    <w:tmpl w:val="97C4A8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3FD7631B"/>
    <w:multiLevelType w:val="multilevel"/>
    <w:tmpl w:val="7A884CF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44A24F5D"/>
    <w:multiLevelType w:val="multilevel"/>
    <w:tmpl w:val="B03A1D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459357AE"/>
    <w:multiLevelType w:val="hybridMultilevel"/>
    <w:tmpl w:val="8C82B8F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5DD658F"/>
    <w:multiLevelType w:val="multilevel"/>
    <w:tmpl w:val="B8D2C7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460D13E9"/>
    <w:multiLevelType w:val="multilevel"/>
    <w:tmpl w:val="13CCF2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4B0554CA"/>
    <w:multiLevelType w:val="hybridMultilevel"/>
    <w:tmpl w:val="1624A960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4B577F38"/>
    <w:multiLevelType w:val="multilevel"/>
    <w:tmpl w:val="9E605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5339010B"/>
    <w:multiLevelType w:val="multilevel"/>
    <w:tmpl w:val="4EB4D1F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53885BE8"/>
    <w:multiLevelType w:val="hybridMultilevel"/>
    <w:tmpl w:val="198454B8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6AF358C"/>
    <w:multiLevelType w:val="hybridMultilevel"/>
    <w:tmpl w:val="40B02462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7B86F9B"/>
    <w:multiLevelType w:val="multilevel"/>
    <w:tmpl w:val="ADC053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58660F50"/>
    <w:multiLevelType w:val="hybridMultilevel"/>
    <w:tmpl w:val="519C639A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5A57784E"/>
    <w:multiLevelType w:val="hybridMultilevel"/>
    <w:tmpl w:val="19A4108C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5D250C63"/>
    <w:multiLevelType w:val="multilevel"/>
    <w:tmpl w:val="C6C6467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5EAD65BB"/>
    <w:multiLevelType w:val="hybridMultilevel"/>
    <w:tmpl w:val="2550E1B2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5F6901E1"/>
    <w:multiLevelType w:val="multilevel"/>
    <w:tmpl w:val="9606DD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6" w15:restartNumberingAfterBreak="0">
    <w:nsid w:val="61D568A7"/>
    <w:multiLevelType w:val="hybridMultilevel"/>
    <w:tmpl w:val="8C82B8F4"/>
    <w:lvl w:ilvl="0" w:tplc="E0048A8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26C0CE3"/>
    <w:multiLevelType w:val="multilevel"/>
    <w:tmpl w:val="29E80D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8" w15:restartNumberingAfterBreak="0">
    <w:nsid w:val="68D91049"/>
    <w:multiLevelType w:val="multilevel"/>
    <w:tmpl w:val="C4687A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9" w15:restartNumberingAfterBreak="0">
    <w:nsid w:val="69663977"/>
    <w:multiLevelType w:val="multilevel"/>
    <w:tmpl w:val="AD9832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40" w15:restartNumberingAfterBreak="0">
    <w:nsid w:val="6A3F4543"/>
    <w:multiLevelType w:val="multilevel"/>
    <w:tmpl w:val="B2E20C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1" w15:restartNumberingAfterBreak="0">
    <w:nsid w:val="6C327D99"/>
    <w:multiLevelType w:val="multilevel"/>
    <w:tmpl w:val="46BAC98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42" w15:restartNumberingAfterBreak="0">
    <w:nsid w:val="71563E99"/>
    <w:multiLevelType w:val="multilevel"/>
    <w:tmpl w:val="62F6D96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3FA04A5"/>
    <w:multiLevelType w:val="hybridMultilevel"/>
    <w:tmpl w:val="7762453A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6CA6DFA"/>
    <w:multiLevelType w:val="multilevel"/>
    <w:tmpl w:val="CC0ECA1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45" w15:restartNumberingAfterBreak="0">
    <w:nsid w:val="78E4185F"/>
    <w:multiLevelType w:val="hybridMultilevel"/>
    <w:tmpl w:val="44A6EE16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797B2D54"/>
    <w:multiLevelType w:val="multilevel"/>
    <w:tmpl w:val="3974A37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47" w15:restartNumberingAfterBreak="0">
    <w:nsid w:val="7ABD7AA0"/>
    <w:multiLevelType w:val="multilevel"/>
    <w:tmpl w:val="2E3893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384017352">
    <w:abstractNumId w:val="31"/>
  </w:num>
  <w:num w:numId="2" w16cid:durableId="244190013">
    <w:abstractNumId w:val="10"/>
  </w:num>
  <w:num w:numId="3" w16cid:durableId="1810854826">
    <w:abstractNumId w:val="2"/>
  </w:num>
  <w:num w:numId="4" w16cid:durableId="827601045">
    <w:abstractNumId w:val="45"/>
  </w:num>
  <w:num w:numId="5" w16cid:durableId="600845158">
    <w:abstractNumId w:val="34"/>
  </w:num>
  <w:num w:numId="6" w16cid:durableId="177307037">
    <w:abstractNumId w:val="43"/>
  </w:num>
  <w:num w:numId="7" w16cid:durableId="1838107726">
    <w:abstractNumId w:val="29"/>
  </w:num>
  <w:num w:numId="8" w16cid:durableId="1290815044">
    <w:abstractNumId w:val="36"/>
  </w:num>
  <w:num w:numId="9" w16cid:durableId="106580930">
    <w:abstractNumId w:val="28"/>
  </w:num>
  <w:num w:numId="10" w16cid:durableId="536047906">
    <w:abstractNumId w:val="4"/>
  </w:num>
  <w:num w:numId="11" w16cid:durableId="1979218372">
    <w:abstractNumId w:val="22"/>
  </w:num>
  <w:num w:numId="12" w16cid:durableId="2068063437">
    <w:abstractNumId w:val="12"/>
  </w:num>
  <w:num w:numId="13" w16cid:durableId="1972009218">
    <w:abstractNumId w:val="9"/>
  </w:num>
  <w:num w:numId="14" w16cid:durableId="1015426790">
    <w:abstractNumId w:val="32"/>
  </w:num>
  <w:num w:numId="15" w16cid:durableId="836505592">
    <w:abstractNumId w:val="23"/>
  </w:num>
  <w:num w:numId="16" w16cid:durableId="1981232285">
    <w:abstractNumId w:val="24"/>
  </w:num>
  <w:num w:numId="17" w16cid:durableId="1833181582">
    <w:abstractNumId w:val="7"/>
  </w:num>
  <w:num w:numId="18" w16cid:durableId="259460485">
    <w:abstractNumId w:val="25"/>
  </w:num>
  <w:num w:numId="19" w16cid:durableId="1944342493">
    <w:abstractNumId w:val="16"/>
  </w:num>
  <w:num w:numId="20" w16cid:durableId="888154572">
    <w:abstractNumId w:val="21"/>
  </w:num>
  <w:num w:numId="21" w16cid:durableId="1913158399">
    <w:abstractNumId w:val="0"/>
  </w:num>
  <w:num w:numId="22" w16cid:durableId="1120296953">
    <w:abstractNumId w:val="38"/>
  </w:num>
  <w:num w:numId="23" w16cid:durableId="146827700">
    <w:abstractNumId w:val="35"/>
  </w:num>
  <w:num w:numId="24" w16cid:durableId="619188166">
    <w:abstractNumId w:val="8"/>
  </w:num>
  <w:num w:numId="25" w16cid:durableId="19549886">
    <w:abstractNumId w:val="42"/>
  </w:num>
  <w:num w:numId="26" w16cid:durableId="934944906">
    <w:abstractNumId w:val="27"/>
  </w:num>
  <w:num w:numId="27" w16cid:durableId="2021547432">
    <w:abstractNumId w:val="44"/>
  </w:num>
  <w:num w:numId="28" w16cid:durableId="1247885952">
    <w:abstractNumId w:val="3"/>
  </w:num>
  <w:num w:numId="29" w16cid:durableId="1735664460">
    <w:abstractNumId w:val="18"/>
  </w:num>
  <w:num w:numId="30" w16cid:durableId="138115024">
    <w:abstractNumId w:val="13"/>
  </w:num>
  <w:num w:numId="31" w16cid:durableId="163981274">
    <w:abstractNumId w:val="14"/>
  </w:num>
  <w:num w:numId="32" w16cid:durableId="706761726">
    <w:abstractNumId w:val="41"/>
  </w:num>
  <w:num w:numId="33" w16cid:durableId="362825680">
    <w:abstractNumId w:val="37"/>
  </w:num>
  <w:num w:numId="34" w16cid:durableId="1401824358">
    <w:abstractNumId w:val="15"/>
  </w:num>
  <w:num w:numId="35" w16cid:durableId="98183697">
    <w:abstractNumId w:val="5"/>
  </w:num>
  <w:num w:numId="36" w16cid:durableId="830751719">
    <w:abstractNumId w:val="19"/>
  </w:num>
  <w:num w:numId="37" w16cid:durableId="1361393452">
    <w:abstractNumId w:val="47"/>
  </w:num>
  <w:num w:numId="38" w16cid:durableId="48648429">
    <w:abstractNumId w:val="30"/>
  </w:num>
  <w:num w:numId="39" w16cid:durableId="525026733">
    <w:abstractNumId w:val="26"/>
  </w:num>
  <w:num w:numId="40" w16cid:durableId="1500317182">
    <w:abstractNumId w:val="11"/>
  </w:num>
  <w:num w:numId="41" w16cid:durableId="2114744624">
    <w:abstractNumId w:val="40"/>
  </w:num>
  <w:num w:numId="42" w16cid:durableId="129830951">
    <w:abstractNumId w:val="6"/>
  </w:num>
  <w:num w:numId="43" w16cid:durableId="1310019341">
    <w:abstractNumId w:val="1"/>
  </w:num>
  <w:num w:numId="44" w16cid:durableId="1656031038">
    <w:abstractNumId w:val="20"/>
  </w:num>
  <w:num w:numId="45" w16cid:durableId="972104339">
    <w:abstractNumId w:val="17"/>
  </w:num>
  <w:num w:numId="46" w16cid:durableId="1147866732">
    <w:abstractNumId w:val="39"/>
  </w:num>
  <w:num w:numId="47" w16cid:durableId="108092481">
    <w:abstractNumId w:val="33"/>
  </w:num>
  <w:num w:numId="48" w16cid:durableId="891695117">
    <w:abstractNumId w:val="4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attachedTemplate r:id="rId1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OpenedFrom" w:val="AcadreAddIn"/>
  </w:docVars>
  <w:rsids>
    <w:rsidRoot w:val="008857BE"/>
    <w:rsid w:val="00002EA3"/>
    <w:rsid w:val="000110B3"/>
    <w:rsid w:val="00014711"/>
    <w:rsid w:val="00020161"/>
    <w:rsid w:val="00027899"/>
    <w:rsid w:val="000306CD"/>
    <w:rsid w:val="000456F5"/>
    <w:rsid w:val="0004619E"/>
    <w:rsid w:val="00081555"/>
    <w:rsid w:val="000835CF"/>
    <w:rsid w:val="00083F80"/>
    <w:rsid w:val="00092186"/>
    <w:rsid w:val="00092844"/>
    <w:rsid w:val="000A02F6"/>
    <w:rsid w:val="000A1260"/>
    <w:rsid w:val="000A3069"/>
    <w:rsid w:val="000A4BB7"/>
    <w:rsid w:val="000A5B91"/>
    <w:rsid w:val="000A7B0F"/>
    <w:rsid w:val="000B043F"/>
    <w:rsid w:val="000B39FC"/>
    <w:rsid w:val="000B553C"/>
    <w:rsid w:val="000C4510"/>
    <w:rsid w:val="000C75EF"/>
    <w:rsid w:val="000D3928"/>
    <w:rsid w:val="000E07DC"/>
    <w:rsid w:val="000F0DE2"/>
    <w:rsid w:val="00103D07"/>
    <w:rsid w:val="001054F1"/>
    <w:rsid w:val="00123F91"/>
    <w:rsid w:val="001262BE"/>
    <w:rsid w:val="00134B5B"/>
    <w:rsid w:val="00140CA9"/>
    <w:rsid w:val="00141D39"/>
    <w:rsid w:val="00144633"/>
    <w:rsid w:val="0015498D"/>
    <w:rsid w:val="00160B57"/>
    <w:rsid w:val="00161FFF"/>
    <w:rsid w:val="00162142"/>
    <w:rsid w:val="00162180"/>
    <w:rsid w:val="0017062B"/>
    <w:rsid w:val="00172831"/>
    <w:rsid w:val="001814D7"/>
    <w:rsid w:val="001852B1"/>
    <w:rsid w:val="0018697F"/>
    <w:rsid w:val="00186D63"/>
    <w:rsid w:val="00187FE8"/>
    <w:rsid w:val="00190009"/>
    <w:rsid w:val="00190019"/>
    <w:rsid w:val="0019219A"/>
    <w:rsid w:val="001929E5"/>
    <w:rsid w:val="001956B7"/>
    <w:rsid w:val="00196733"/>
    <w:rsid w:val="001A2830"/>
    <w:rsid w:val="001A4FD7"/>
    <w:rsid w:val="001B602C"/>
    <w:rsid w:val="001C485C"/>
    <w:rsid w:val="001D0E0C"/>
    <w:rsid w:val="001D4A02"/>
    <w:rsid w:val="001D7DC3"/>
    <w:rsid w:val="001F1757"/>
    <w:rsid w:val="001F4E63"/>
    <w:rsid w:val="001F542C"/>
    <w:rsid w:val="002035DE"/>
    <w:rsid w:val="00215C60"/>
    <w:rsid w:val="002172E8"/>
    <w:rsid w:val="0022180E"/>
    <w:rsid w:val="00224586"/>
    <w:rsid w:val="00226CB9"/>
    <w:rsid w:val="00227693"/>
    <w:rsid w:val="00237C78"/>
    <w:rsid w:val="00242581"/>
    <w:rsid w:val="0024558B"/>
    <w:rsid w:val="00246AA1"/>
    <w:rsid w:val="00250D9F"/>
    <w:rsid w:val="00254E21"/>
    <w:rsid w:val="00260E11"/>
    <w:rsid w:val="00261684"/>
    <w:rsid w:val="00263CF2"/>
    <w:rsid w:val="00267346"/>
    <w:rsid w:val="00267B11"/>
    <w:rsid w:val="00272C35"/>
    <w:rsid w:val="00281369"/>
    <w:rsid w:val="00285ADC"/>
    <w:rsid w:val="00286AD0"/>
    <w:rsid w:val="00290A22"/>
    <w:rsid w:val="002936EE"/>
    <w:rsid w:val="002A4153"/>
    <w:rsid w:val="002A739E"/>
    <w:rsid w:val="002C0C89"/>
    <w:rsid w:val="002C34A7"/>
    <w:rsid w:val="002C5FCA"/>
    <w:rsid w:val="002C690E"/>
    <w:rsid w:val="002D2BE8"/>
    <w:rsid w:val="002D2CF1"/>
    <w:rsid w:val="002D3A0A"/>
    <w:rsid w:val="0030065D"/>
    <w:rsid w:val="00303E80"/>
    <w:rsid w:val="003054EC"/>
    <w:rsid w:val="00306240"/>
    <w:rsid w:val="0031085B"/>
    <w:rsid w:val="00310C92"/>
    <w:rsid w:val="00314DAB"/>
    <w:rsid w:val="00315AC1"/>
    <w:rsid w:val="003229E6"/>
    <w:rsid w:val="00323EA7"/>
    <w:rsid w:val="00327A67"/>
    <w:rsid w:val="00336C8C"/>
    <w:rsid w:val="003432AE"/>
    <w:rsid w:val="00362EEC"/>
    <w:rsid w:val="00364852"/>
    <w:rsid w:val="00366EBF"/>
    <w:rsid w:val="00383045"/>
    <w:rsid w:val="0039344F"/>
    <w:rsid w:val="003942AD"/>
    <w:rsid w:val="003970A6"/>
    <w:rsid w:val="003A1BA0"/>
    <w:rsid w:val="003A6D98"/>
    <w:rsid w:val="003B1A4B"/>
    <w:rsid w:val="003B3632"/>
    <w:rsid w:val="003E3488"/>
    <w:rsid w:val="003E66D5"/>
    <w:rsid w:val="003E6CAA"/>
    <w:rsid w:val="003F1570"/>
    <w:rsid w:val="003F4089"/>
    <w:rsid w:val="004019F3"/>
    <w:rsid w:val="00404B22"/>
    <w:rsid w:val="00410F44"/>
    <w:rsid w:val="00416FD3"/>
    <w:rsid w:val="004201AE"/>
    <w:rsid w:val="00422187"/>
    <w:rsid w:val="00423795"/>
    <w:rsid w:val="00430136"/>
    <w:rsid w:val="00431631"/>
    <w:rsid w:val="00431FB2"/>
    <w:rsid w:val="00443710"/>
    <w:rsid w:val="004452C2"/>
    <w:rsid w:val="00445419"/>
    <w:rsid w:val="00451580"/>
    <w:rsid w:val="004519DD"/>
    <w:rsid w:val="00455E8A"/>
    <w:rsid w:val="0046212E"/>
    <w:rsid w:val="00463BEB"/>
    <w:rsid w:val="00465E2A"/>
    <w:rsid w:val="00466399"/>
    <w:rsid w:val="0047170B"/>
    <w:rsid w:val="00471745"/>
    <w:rsid w:val="00491CFE"/>
    <w:rsid w:val="00494906"/>
    <w:rsid w:val="004A42E3"/>
    <w:rsid w:val="004A6C9A"/>
    <w:rsid w:val="004B5670"/>
    <w:rsid w:val="004C1E6D"/>
    <w:rsid w:val="004C774F"/>
    <w:rsid w:val="004D1B83"/>
    <w:rsid w:val="004D77B3"/>
    <w:rsid w:val="004E083F"/>
    <w:rsid w:val="004E1AF1"/>
    <w:rsid w:val="004E1FEF"/>
    <w:rsid w:val="004E2600"/>
    <w:rsid w:val="004E54C9"/>
    <w:rsid w:val="004F045B"/>
    <w:rsid w:val="004F0763"/>
    <w:rsid w:val="004F3A30"/>
    <w:rsid w:val="004F41A9"/>
    <w:rsid w:val="004F694E"/>
    <w:rsid w:val="005139C4"/>
    <w:rsid w:val="0051578F"/>
    <w:rsid w:val="00523EB4"/>
    <w:rsid w:val="005243D9"/>
    <w:rsid w:val="0052448A"/>
    <w:rsid w:val="00525121"/>
    <w:rsid w:val="00534C60"/>
    <w:rsid w:val="005430F9"/>
    <w:rsid w:val="00547506"/>
    <w:rsid w:val="005601DC"/>
    <w:rsid w:val="0056653A"/>
    <w:rsid w:val="00590DEB"/>
    <w:rsid w:val="005942D2"/>
    <w:rsid w:val="005A2AF0"/>
    <w:rsid w:val="005A7FA5"/>
    <w:rsid w:val="005B0548"/>
    <w:rsid w:val="005B67E8"/>
    <w:rsid w:val="005B700C"/>
    <w:rsid w:val="005B71FF"/>
    <w:rsid w:val="005C5C66"/>
    <w:rsid w:val="005D25AA"/>
    <w:rsid w:val="005F1700"/>
    <w:rsid w:val="005F21AE"/>
    <w:rsid w:val="00606B26"/>
    <w:rsid w:val="0061041C"/>
    <w:rsid w:val="00610887"/>
    <w:rsid w:val="0062510B"/>
    <w:rsid w:val="006255F7"/>
    <w:rsid w:val="00631077"/>
    <w:rsid w:val="0063191E"/>
    <w:rsid w:val="00634963"/>
    <w:rsid w:val="00647434"/>
    <w:rsid w:val="00647B84"/>
    <w:rsid w:val="0065097C"/>
    <w:rsid w:val="006561E3"/>
    <w:rsid w:val="00660852"/>
    <w:rsid w:val="00665B61"/>
    <w:rsid w:val="00666C70"/>
    <w:rsid w:val="006678AB"/>
    <w:rsid w:val="0068020E"/>
    <w:rsid w:val="006848A3"/>
    <w:rsid w:val="006875BB"/>
    <w:rsid w:val="00690EBA"/>
    <w:rsid w:val="006921E2"/>
    <w:rsid w:val="00693A13"/>
    <w:rsid w:val="00694156"/>
    <w:rsid w:val="0069434A"/>
    <w:rsid w:val="00695EC1"/>
    <w:rsid w:val="00696043"/>
    <w:rsid w:val="006A27BB"/>
    <w:rsid w:val="006A4EDC"/>
    <w:rsid w:val="006B0CE3"/>
    <w:rsid w:val="006B1159"/>
    <w:rsid w:val="006B227A"/>
    <w:rsid w:val="006C60BC"/>
    <w:rsid w:val="006C7D4B"/>
    <w:rsid w:val="006D32AB"/>
    <w:rsid w:val="006D72F9"/>
    <w:rsid w:val="006F1647"/>
    <w:rsid w:val="007053CA"/>
    <w:rsid w:val="0071031B"/>
    <w:rsid w:val="00711F40"/>
    <w:rsid w:val="00715259"/>
    <w:rsid w:val="00721A30"/>
    <w:rsid w:val="00723B21"/>
    <w:rsid w:val="00731467"/>
    <w:rsid w:val="00731A34"/>
    <w:rsid w:val="00735B28"/>
    <w:rsid w:val="00751B3E"/>
    <w:rsid w:val="00756C5E"/>
    <w:rsid w:val="0075741F"/>
    <w:rsid w:val="00760CB7"/>
    <w:rsid w:val="00763970"/>
    <w:rsid w:val="00764A8C"/>
    <w:rsid w:val="007653F6"/>
    <w:rsid w:val="00765F73"/>
    <w:rsid w:val="007716D1"/>
    <w:rsid w:val="00781762"/>
    <w:rsid w:val="00790C5A"/>
    <w:rsid w:val="00792E07"/>
    <w:rsid w:val="00793ED0"/>
    <w:rsid w:val="007B2BAF"/>
    <w:rsid w:val="007B31FB"/>
    <w:rsid w:val="007B6A6F"/>
    <w:rsid w:val="007C104B"/>
    <w:rsid w:val="007C17B9"/>
    <w:rsid w:val="007C219D"/>
    <w:rsid w:val="007C6D12"/>
    <w:rsid w:val="007D028C"/>
    <w:rsid w:val="007D1F5E"/>
    <w:rsid w:val="007D3316"/>
    <w:rsid w:val="007D6175"/>
    <w:rsid w:val="007E260B"/>
    <w:rsid w:val="007E29FD"/>
    <w:rsid w:val="007E49BB"/>
    <w:rsid w:val="007F036B"/>
    <w:rsid w:val="007F0570"/>
    <w:rsid w:val="007F1611"/>
    <w:rsid w:val="0080169C"/>
    <w:rsid w:val="00803D2F"/>
    <w:rsid w:val="00815FAF"/>
    <w:rsid w:val="00816334"/>
    <w:rsid w:val="008224E0"/>
    <w:rsid w:val="0082775A"/>
    <w:rsid w:val="008363E3"/>
    <w:rsid w:val="00837CFC"/>
    <w:rsid w:val="00841D30"/>
    <w:rsid w:val="008452B0"/>
    <w:rsid w:val="00845D3D"/>
    <w:rsid w:val="008503AF"/>
    <w:rsid w:val="00864245"/>
    <w:rsid w:val="00865918"/>
    <w:rsid w:val="00865A42"/>
    <w:rsid w:val="008752E2"/>
    <w:rsid w:val="00882A91"/>
    <w:rsid w:val="00882B2A"/>
    <w:rsid w:val="0088577F"/>
    <w:rsid w:val="008857BE"/>
    <w:rsid w:val="00891970"/>
    <w:rsid w:val="00891E8F"/>
    <w:rsid w:val="00892984"/>
    <w:rsid w:val="00893210"/>
    <w:rsid w:val="00896312"/>
    <w:rsid w:val="008977D2"/>
    <w:rsid w:val="008A1FAA"/>
    <w:rsid w:val="008A620F"/>
    <w:rsid w:val="008A6FBE"/>
    <w:rsid w:val="008B0287"/>
    <w:rsid w:val="008B523F"/>
    <w:rsid w:val="008B6307"/>
    <w:rsid w:val="008D07E2"/>
    <w:rsid w:val="008D1FD4"/>
    <w:rsid w:val="008E22AF"/>
    <w:rsid w:val="008E5BA4"/>
    <w:rsid w:val="00912541"/>
    <w:rsid w:val="00912F34"/>
    <w:rsid w:val="00920076"/>
    <w:rsid w:val="00931251"/>
    <w:rsid w:val="009354CA"/>
    <w:rsid w:val="00935C59"/>
    <w:rsid w:val="00940F6F"/>
    <w:rsid w:val="00942F66"/>
    <w:rsid w:val="00943515"/>
    <w:rsid w:val="00957562"/>
    <w:rsid w:val="00963876"/>
    <w:rsid w:val="00967793"/>
    <w:rsid w:val="00972383"/>
    <w:rsid w:val="009750DF"/>
    <w:rsid w:val="00983CE8"/>
    <w:rsid w:val="0099669A"/>
    <w:rsid w:val="009A08A2"/>
    <w:rsid w:val="009A185A"/>
    <w:rsid w:val="009A21B5"/>
    <w:rsid w:val="009D0571"/>
    <w:rsid w:val="009D631C"/>
    <w:rsid w:val="009E50EC"/>
    <w:rsid w:val="009E73B1"/>
    <w:rsid w:val="009E7828"/>
    <w:rsid w:val="009F3696"/>
    <w:rsid w:val="009F430F"/>
    <w:rsid w:val="009F611A"/>
    <w:rsid w:val="00A0513F"/>
    <w:rsid w:val="00A11C3F"/>
    <w:rsid w:val="00A11FAB"/>
    <w:rsid w:val="00A12AA2"/>
    <w:rsid w:val="00A15CB3"/>
    <w:rsid w:val="00A15E40"/>
    <w:rsid w:val="00A166F6"/>
    <w:rsid w:val="00A1687F"/>
    <w:rsid w:val="00A17394"/>
    <w:rsid w:val="00A20803"/>
    <w:rsid w:val="00A278B4"/>
    <w:rsid w:val="00A3034E"/>
    <w:rsid w:val="00A34BB8"/>
    <w:rsid w:val="00A442FC"/>
    <w:rsid w:val="00A5177A"/>
    <w:rsid w:val="00A54C2E"/>
    <w:rsid w:val="00A63BCC"/>
    <w:rsid w:val="00A6437A"/>
    <w:rsid w:val="00A76E28"/>
    <w:rsid w:val="00A80212"/>
    <w:rsid w:val="00A87843"/>
    <w:rsid w:val="00A87C15"/>
    <w:rsid w:val="00A938BE"/>
    <w:rsid w:val="00A9537A"/>
    <w:rsid w:val="00A96498"/>
    <w:rsid w:val="00AA321A"/>
    <w:rsid w:val="00AA3EC2"/>
    <w:rsid w:val="00AA4147"/>
    <w:rsid w:val="00AA49C7"/>
    <w:rsid w:val="00AA5582"/>
    <w:rsid w:val="00AA65CD"/>
    <w:rsid w:val="00AC003B"/>
    <w:rsid w:val="00AC24F8"/>
    <w:rsid w:val="00AC5F05"/>
    <w:rsid w:val="00AC642D"/>
    <w:rsid w:val="00AD1D14"/>
    <w:rsid w:val="00AD4FC7"/>
    <w:rsid w:val="00AD70D3"/>
    <w:rsid w:val="00AE063C"/>
    <w:rsid w:val="00AE2ED1"/>
    <w:rsid w:val="00AE3E6A"/>
    <w:rsid w:val="00AE7281"/>
    <w:rsid w:val="00AF0C4D"/>
    <w:rsid w:val="00AF1C86"/>
    <w:rsid w:val="00AF6004"/>
    <w:rsid w:val="00B2239A"/>
    <w:rsid w:val="00B3207D"/>
    <w:rsid w:val="00B425CA"/>
    <w:rsid w:val="00B42BAD"/>
    <w:rsid w:val="00B47EF1"/>
    <w:rsid w:val="00B5282C"/>
    <w:rsid w:val="00B52FD0"/>
    <w:rsid w:val="00B57F42"/>
    <w:rsid w:val="00B645B7"/>
    <w:rsid w:val="00B654BC"/>
    <w:rsid w:val="00B65BFD"/>
    <w:rsid w:val="00B70E70"/>
    <w:rsid w:val="00B7135B"/>
    <w:rsid w:val="00B8145A"/>
    <w:rsid w:val="00B83C83"/>
    <w:rsid w:val="00B8638A"/>
    <w:rsid w:val="00B978C3"/>
    <w:rsid w:val="00BA0D98"/>
    <w:rsid w:val="00BA162C"/>
    <w:rsid w:val="00BB6BAF"/>
    <w:rsid w:val="00BC109C"/>
    <w:rsid w:val="00BC293D"/>
    <w:rsid w:val="00BC4073"/>
    <w:rsid w:val="00BD7224"/>
    <w:rsid w:val="00BE0BE4"/>
    <w:rsid w:val="00BE137B"/>
    <w:rsid w:val="00C031C6"/>
    <w:rsid w:val="00C04B7D"/>
    <w:rsid w:val="00C10188"/>
    <w:rsid w:val="00C13FB0"/>
    <w:rsid w:val="00C14C00"/>
    <w:rsid w:val="00C201A6"/>
    <w:rsid w:val="00C243AB"/>
    <w:rsid w:val="00C25471"/>
    <w:rsid w:val="00C277AE"/>
    <w:rsid w:val="00C310F7"/>
    <w:rsid w:val="00C32776"/>
    <w:rsid w:val="00C40C44"/>
    <w:rsid w:val="00C41146"/>
    <w:rsid w:val="00C44FF3"/>
    <w:rsid w:val="00C46BAD"/>
    <w:rsid w:val="00C501B6"/>
    <w:rsid w:val="00C520EB"/>
    <w:rsid w:val="00C53A1E"/>
    <w:rsid w:val="00C53EDB"/>
    <w:rsid w:val="00C57B97"/>
    <w:rsid w:val="00C661DF"/>
    <w:rsid w:val="00C71B1E"/>
    <w:rsid w:val="00C72B29"/>
    <w:rsid w:val="00C7322A"/>
    <w:rsid w:val="00C736A8"/>
    <w:rsid w:val="00C73DF9"/>
    <w:rsid w:val="00C807C1"/>
    <w:rsid w:val="00C83E25"/>
    <w:rsid w:val="00C93922"/>
    <w:rsid w:val="00C940DC"/>
    <w:rsid w:val="00C97720"/>
    <w:rsid w:val="00CA064B"/>
    <w:rsid w:val="00CA43A5"/>
    <w:rsid w:val="00CA56E4"/>
    <w:rsid w:val="00CB0EE7"/>
    <w:rsid w:val="00CC0868"/>
    <w:rsid w:val="00CC29DE"/>
    <w:rsid w:val="00CC4976"/>
    <w:rsid w:val="00CD6F78"/>
    <w:rsid w:val="00CE1653"/>
    <w:rsid w:val="00CE24D6"/>
    <w:rsid w:val="00CE356E"/>
    <w:rsid w:val="00CF593B"/>
    <w:rsid w:val="00D06226"/>
    <w:rsid w:val="00D1092B"/>
    <w:rsid w:val="00D15349"/>
    <w:rsid w:val="00D171C3"/>
    <w:rsid w:val="00D31AAA"/>
    <w:rsid w:val="00D37F68"/>
    <w:rsid w:val="00D54115"/>
    <w:rsid w:val="00D54F9C"/>
    <w:rsid w:val="00D62D84"/>
    <w:rsid w:val="00D63ED0"/>
    <w:rsid w:val="00D72BC7"/>
    <w:rsid w:val="00D73AC7"/>
    <w:rsid w:val="00D76FD2"/>
    <w:rsid w:val="00D81C7A"/>
    <w:rsid w:val="00D923AC"/>
    <w:rsid w:val="00DA40F9"/>
    <w:rsid w:val="00DB2C1C"/>
    <w:rsid w:val="00DC1FD7"/>
    <w:rsid w:val="00DC3A16"/>
    <w:rsid w:val="00DC437A"/>
    <w:rsid w:val="00DD2CCF"/>
    <w:rsid w:val="00DD5CA3"/>
    <w:rsid w:val="00DE744E"/>
    <w:rsid w:val="00DF5DB2"/>
    <w:rsid w:val="00DF60F7"/>
    <w:rsid w:val="00E01952"/>
    <w:rsid w:val="00E01C48"/>
    <w:rsid w:val="00E06305"/>
    <w:rsid w:val="00E07084"/>
    <w:rsid w:val="00E0736B"/>
    <w:rsid w:val="00E10813"/>
    <w:rsid w:val="00E15BCF"/>
    <w:rsid w:val="00E2020E"/>
    <w:rsid w:val="00E2032E"/>
    <w:rsid w:val="00E3113B"/>
    <w:rsid w:val="00E35A73"/>
    <w:rsid w:val="00E4091B"/>
    <w:rsid w:val="00E41C5E"/>
    <w:rsid w:val="00E56644"/>
    <w:rsid w:val="00E66652"/>
    <w:rsid w:val="00E72992"/>
    <w:rsid w:val="00E733F8"/>
    <w:rsid w:val="00E73E9F"/>
    <w:rsid w:val="00E81E18"/>
    <w:rsid w:val="00E82276"/>
    <w:rsid w:val="00E8402D"/>
    <w:rsid w:val="00E84C13"/>
    <w:rsid w:val="00E92B34"/>
    <w:rsid w:val="00EB03FF"/>
    <w:rsid w:val="00EB4763"/>
    <w:rsid w:val="00EB7321"/>
    <w:rsid w:val="00EB7B08"/>
    <w:rsid w:val="00EC03BC"/>
    <w:rsid w:val="00EC4753"/>
    <w:rsid w:val="00EC58C5"/>
    <w:rsid w:val="00ED10C9"/>
    <w:rsid w:val="00ED17AF"/>
    <w:rsid w:val="00ED2491"/>
    <w:rsid w:val="00EE0A5F"/>
    <w:rsid w:val="00EE7B1C"/>
    <w:rsid w:val="00EF1971"/>
    <w:rsid w:val="00EF6B80"/>
    <w:rsid w:val="00EF76EA"/>
    <w:rsid w:val="00F11A05"/>
    <w:rsid w:val="00F165C8"/>
    <w:rsid w:val="00F24E93"/>
    <w:rsid w:val="00F2791B"/>
    <w:rsid w:val="00F30144"/>
    <w:rsid w:val="00F410CB"/>
    <w:rsid w:val="00F51561"/>
    <w:rsid w:val="00F528E8"/>
    <w:rsid w:val="00F52DD5"/>
    <w:rsid w:val="00F56627"/>
    <w:rsid w:val="00F64C79"/>
    <w:rsid w:val="00F71CD1"/>
    <w:rsid w:val="00F861D7"/>
    <w:rsid w:val="00F9126D"/>
    <w:rsid w:val="00F92C61"/>
    <w:rsid w:val="00FA0C6B"/>
    <w:rsid w:val="00FA5FEB"/>
    <w:rsid w:val="00FA784F"/>
    <w:rsid w:val="00FC181B"/>
    <w:rsid w:val="00FC1E07"/>
    <w:rsid w:val="00FC4EB1"/>
    <w:rsid w:val="00FD114B"/>
    <w:rsid w:val="00FD2563"/>
    <w:rsid w:val="00FD2C5E"/>
    <w:rsid w:val="00FE0220"/>
    <w:rsid w:val="00FE29C8"/>
    <w:rsid w:val="00FF1406"/>
    <w:rsid w:val="00FF5531"/>
    <w:rsid w:val="14F0E7FD"/>
    <w:rsid w:val="14FC452E"/>
    <w:rsid w:val="1D182C36"/>
    <w:rsid w:val="2C68FE25"/>
    <w:rsid w:val="4FF48DBF"/>
    <w:rsid w:val="53492262"/>
    <w:rsid w:val="630B6D3D"/>
    <w:rsid w:val="704BCF61"/>
    <w:rsid w:val="75EFB5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7D2F41"/>
  <w15:docId w15:val="{273D7006-82DA-40D9-977D-EF8EBE5471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a-DK" w:eastAsia="da-D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765F7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879141" w:themeColor="accent1" w:themeShade="BF"/>
      <w:sz w:val="32"/>
      <w:szCs w:val="32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59"/>
    <w:rsid w:val="00A517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A517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A5177A"/>
    <w:rPr>
      <w:rFonts w:ascii="Tahoma" w:hAnsi="Tahoma" w:cs="Tahoma"/>
      <w:sz w:val="16"/>
      <w:szCs w:val="16"/>
    </w:rPr>
  </w:style>
  <w:style w:type="table" w:styleId="Lysliste-fremhvningsfarve3">
    <w:name w:val="Light List Accent 3"/>
    <w:basedOn w:val="Tabel-Normal"/>
    <w:uiPriority w:val="61"/>
    <w:rsid w:val="00310C92"/>
    <w:pPr>
      <w:spacing w:after="0" w:line="240" w:lineRule="auto"/>
    </w:pPr>
    <w:tblPr>
      <w:tblStyleRowBandSize w:val="1"/>
      <w:tblStyleColBandSize w:val="1"/>
      <w:tblBorders>
        <w:top w:val="single" w:sz="8" w:space="0" w:color="F2C75C" w:themeColor="accent3"/>
        <w:left w:val="single" w:sz="8" w:space="0" w:color="F2C75C" w:themeColor="accent3"/>
        <w:bottom w:val="single" w:sz="8" w:space="0" w:color="F2C75C" w:themeColor="accent3"/>
        <w:right w:val="single" w:sz="8" w:space="0" w:color="F2C75C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2C75C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2C75C" w:themeColor="accent3"/>
          <w:left w:val="single" w:sz="8" w:space="0" w:color="F2C75C" w:themeColor="accent3"/>
          <w:bottom w:val="single" w:sz="8" w:space="0" w:color="F2C75C" w:themeColor="accent3"/>
          <w:right w:val="single" w:sz="8" w:space="0" w:color="F2C75C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2C75C" w:themeColor="accent3"/>
          <w:left w:val="single" w:sz="8" w:space="0" w:color="F2C75C" w:themeColor="accent3"/>
          <w:bottom w:val="single" w:sz="8" w:space="0" w:color="F2C75C" w:themeColor="accent3"/>
          <w:right w:val="single" w:sz="8" w:space="0" w:color="F2C75C" w:themeColor="accent3"/>
        </w:tcBorders>
      </w:tcPr>
    </w:tblStylePr>
    <w:tblStylePr w:type="band1Horz">
      <w:tblPr/>
      <w:tcPr>
        <w:tcBorders>
          <w:top w:val="single" w:sz="8" w:space="0" w:color="F2C75C" w:themeColor="accent3"/>
          <w:left w:val="single" w:sz="8" w:space="0" w:color="F2C75C" w:themeColor="accent3"/>
          <w:bottom w:val="single" w:sz="8" w:space="0" w:color="F2C75C" w:themeColor="accent3"/>
          <w:right w:val="single" w:sz="8" w:space="0" w:color="F2C75C" w:themeColor="accent3"/>
        </w:tcBorders>
      </w:tcPr>
    </w:tblStylePr>
  </w:style>
  <w:style w:type="paragraph" w:styleId="Sidehoved">
    <w:name w:val="header"/>
    <w:basedOn w:val="Normal"/>
    <w:link w:val="SidehovedTegn"/>
    <w:uiPriority w:val="99"/>
    <w:unhideWhenUsed/>
    <w:rsid w:val="00B645B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B645B7"/>
  </w:style>
  <w:style w:type="paragraph" w:styleId="Sidefod">
    <w:name w:val="footer"/>
    <w:basedOn w:val="Normal"/>
    <w:link w:val="SidefodTegn"/>
    <w:uiPriority w:val="99"/>
    <w:unhideWhenUsed/>
    <w:rsid w:val="00B645B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B645B7"/>
  </w:style>
  <w:style w:type="paragraph" w:styleId="Listeafsnit">
    <w:name w:val="List Paragraph"/>
    <w:basedOn w:val="Normal"/>
    <w:uiPriority w:val="34"/>
    <w:qFormat/>
    <w:rsid w:val="00362EEC"/>
    <w:pPr>
      <w:ind w:left="720"/>
      <w:contextualSpacing/>
    </w:pPr>
  </w:style>
  <w:style w:type="character" w:styleId="Hyperlink">
    <w:name w:val="Hyperlink"/>
    <w:basedOn w:val="Standardskrifttypeiafsnit"/>
    <w:uiPriority w:val="99"/>
    <w:unhideWhenUsed/>
    <w:rsid w:val="00D54115"/>
    <w:rPr>
      <w:color w:val="0563C1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F51561"/>
    <w:rPr>
      <w:color w:val="605E5C"/>
      <w:shd w:val="clear" w:color="auto" w:fill="E1DFDD"/>
    </w:rPr>
  </w:style>
  <w:style w:type="paragraph" w:customStyle="1" w:styleId="paragraph">
    <w:name w:val="paragraph"/>
    <w:basedOn w:val="Normal"/>
    <w:rsid w:val="00CD6F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Standardskrifttypeiafsnit"/>
    <w:rsid w:val="00CD6F78"/>
  </w:style>
  <w:style w:type="character" w:customStyle="1" w:styleId="eop">
    <w:name w:val="eop"/>
    <w:basedOn w:val="Standardskrifttypeiafsnit"/>
    <w:rsid w:val="00CD6F78"/>
  </w:style>
  <w:style w:type="character" w:customStyle="1" w:styleId="Overskrift1Tegn">
    <w:name w:val="Overskrift 1 Tegn"/>
    <w:basedOn w:val="Standardskrifttypeiafsnit"/>
    <w:link w:val="Overskrift1"/>
    <w:uiPriority w:val="9"/>
    <w:rsid w:val="00765F73"/>
    <w:rPr>
      <w:rFonts w:asciiTheme="majorHAnsi" w:eastAsiaTheme="majorEastAsia" w:hAnsiTheme="majorHAnsi" w:cstheme="majorBidi"/>
      <w:color w:val="879141" w:themeColor="accent1" w:themeShade="BF"/>
      <w:sz w:val="32"/>
      <w:szCs w:val="32"/>
    </w:rPr>
  </w:style>
  <w:style w:type="character" w:styleId="Pladsholdertekst">
    <w:name w:val="Placeholder Text"/>
    <w:basedOn w:val="Standardskrifttypeiafsnit"/>
    <w:uiPriority w:val="99"/>
    <w:semiHidden/>
    <w:rsid w:val="007E260B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03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37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705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1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366954">
          <w:marLeft w:val="47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869563">
          <w:marLeft w:val="47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146145">
          <w:marLeft w:val="47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17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563265">
          <w:marLeft w:val="152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119703">
          <w:marLeft w:val="152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986511">
          <w:marLeft w:val="152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765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520357">
          <w:marLeft w:val="47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165346">
          <w:marLeft w:val="47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814105">
          <w:marLeft w:val="47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15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etteb\AppData\Local\Temp\1\Templafy\WordVsto\Instruktion%20-%20(titel).dotx" TargetMode="External"/></Relationships>
</file>

<file path=word/theme/theme1.xml><?xml version="1.0" encoding="utf-8"?>
<a:theme xmlns:a="http://schemas.openxmlformats.org/drawingml/2006/main" name="Kontortema">
  <a:themeElements>
    <a:clrScheme name="SDU">
      <a:dk1>
        <a:srgbClr val="000000"/>
      </a:dk1>
      <a:lt1>
        <a:sysClr val="window" lastClr="FFFFFF"/>
      </a:lt1>
      <a:dk2>
        <a:srgbClr val="7A6040"/>
      </a:dk2>
      <a:lt2>
        <a:srgbClr val="DDCBA4"/>
      </a:lt2>
      <a:accent1>
        <a:srgbClr val="AEB862"/>
      </a:accent1>
      <a:accent2>
        <a:srgbClr val="789D4A"/>
      </a:accent2>
      <a:accent3>
        <a:srgbClr val="F2C75C"/>
      </a:accent3>
      <a:accent4>
        <a:srgbClr val="E07E3C"/>
      </a:accent4>
      <a:accent5>
        <a:srgbClr val="E1BBB4"/>
      </a:accent5>
      <a:accent6>
        <a:srgbClr val="D05A57"/>
      </a:accent6>
      <a:hlink>
        <a:srgbClr val="0563C1"/>
      </a:hlink>
      <a:folHlink>
        <a:srgbClr val="954F72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24a0f37-aceb-4060-b30d-773211a2b668">
      <Terms xmlns="http://schemas.microsoft.com/office/infopath/2007/PartnerControls"/>
    </lcf76f155ced4ddcb4097134ff3c332f>
    <TaxCatchAll xmlns="561aff4f-192e-4fcf-8ffc-511c33654e3d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EE67E4A8E701741B021F324F77691F0" ma:contentTypeVersion="11" ma:contentTypeDescription="Opret et nyt dokument." ma:contentTypeScope="" ma:versionID="f6118fd3d2d17809ab46a7a5b4ed352e">
  <xsd:schema xmlns:xsd="http://www.w3.org/2001/XMLSchema" xmlns:xs="http://www.w3.org/2001/XMLSchema" xmlns:p="http://schemas.microsoft.com/office/2006/metadata/properties" xmlns:ns2="e24a0f37-aceb-4060-b30d-773211a2b668" xmlns:ns3="561aff4f-192e-4fcf-8ffc-511c33654e3d" targetNamespace="http://schemas.microsoft.com/office/2006/metadata/properties" ma:root="true" ma:fieldsID="4545863f62affa6cabc3278a27e4bae1" ns2:_="" ns3:_="">
    <xsd:import namespace="e24a0f37-aceb-4060-b30d-773211a2b668"/>
    <xsd:import namespace="561aff4f-192e-4fcf-8ffc-511c33654e3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4a0f37-aceb-4060-b30d-773211a2b66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ledmærker" ma:readOnly="false" ma:fieldId="{5cf76f15-5ced-4ddc-b409-7134ff3c332f}" ma:taxonomyMulti="true" ma:sspId="f9553f63-5966-4a09-978d-72b299aea11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1aff4f-192e-4fcf-8ffc-511c33654e3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125f107-f1a5-4432-88f8-cd42bb1ac5dd}" ma:internalName="TaxCatchAll" ma:showField="CatchAllData" ma:web="561aff4f-192e-4fcf-8ffc-511c33654e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TemplafyFormConfiguration><![CDATA[{"formFields":[],"formDataEntries":[]}]]></TemplafyFormConfiguration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TemplafyTemplateConfiguration><![CDATA[{"elementsMetadata":[],"transformationConfigurations":[],"templateName":"Instruktion - (titel)","templateDescription":"Skabelonen benyttes til beskrivelser af, hvordan en specifik HR-handling skal udføres.","enableDocumentContentUpdater":false,"version":"2.0"}]]></TemplafyTemplateConfiguration>
</file>

<file path=customXml/itemProps1.xml><?xml version="1.0" encoding="utf-8"?>
<ds:datastoreItem xmlns:ds="http://schemas.openxmlformats.org/officeDocument/2006/customXml" ds:itemID="{9E86E00F-D857-42A5-97BE-96406813FFE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091D73F-5CA7-4A73-B33C-C2A6DFCE48F4}">
  <ds:schemaRefs>
    <ds:schemaRef ds:uri="http://schemas.microsoft.com/office/2006/metadata/properties"/>
    <ds:schemaRef ds:uri="http://schemas.microsoft.com/office/infopath/2007/PartnerControls"/>
    <ds:schemaRef ds:uri="e24a0f37-aceb-4060-b30d-773211a2b668"/>
    <ds:schemaRef ds:uri="561aff4f-192e-4fcf-8ffc-511c33654e3d"/>
  </ds:schemaRefs>
</ds:datastoreItem>
</file>

<file path=customXml/itemProps3.xml><?xml version="1.0" encoding="utf-8"?>
<ds:datastoreItem xmlns:ds="http://schemas.openxmlformats.org/officeDocument/2006/customXml" ds:itemID="{93DD0795-F51A-4903-BD29-BA9A422397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24a0f37-aceb-4060-b30d-773211a2b668"/>
    <ds:schemaRef ds:uri="561aff4f-192e-4fcf-8ffc-511c33654e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6D42B47-D9DE-4F22-AFAF-AD9678E5F1B9}">
  <ds:schemaRefs/>
</ds:datastoreItem>
</file>

<file path=customXml/itemProps5.xml><?xml version="1.0" encoding="utf-8"?>
<ds:datastoreItem xmlns:ds="http://schemas.openxmlformats.org/officeDocument/2006/customXml" ds:itemID="{ECDF042B-06B8-462A-BF3C-0DA26BD0D4CB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D2BF47E8-9410-419E-B897-6E8FA633E75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Instruktion - (titel).dotx</Template>
  <TotalTime>15</TotalTime>
  <Pages>2</Pages>
  <Words>222</Words>
  <Characters>1360</Characters>
  <Application>Microsoft Office Word</Application>
  <DocSecurity>0</DocSecurity>
  <Lines>11</Lines>
  <Paragraphs>3</Paragraphs>
  <ScaleCrop>false</ScaleCrop>
  <Company>Syddansk Unversitet - University of Southern Denmark</Company>
  <LinksUpToDate>false</LinksUpToDate>
  <CharactersWithSpaces>1579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Anette Bjerre Jensen</dc:creator>
  <cp:lastModifiedBy>Anette Bjerre Jensen</cp:lastModifiedBy>
  <cp:revision>26</cp:revision>
  <dcterms:created xsi:type="dcterms:W3CDTF">2026-02-11T11:10:00Z</dcterms:created>
  <dcterms:modified xsi:type="dcterms:W3CDTF">2026-02-11T11:27:00Z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fficeInstanceGUID">
    <vt:lpwstr>{0B6C958A-29A0-4A83-A586-E4A73FECAB9A}</vt:lpwstr>
  </property>
  <property fmtid="{D5CDD505-2E9C-101B-9397-08002B2CF9AE}" pid="3" name="MediaServiceImageTags">
    <vt:lpwstr/>
  </property>
  <property fmtid="{D5CDD505-2E9C-101B-9397-08002B2CF9AE}" pid="4" name="TemplafyTenantId">
    <vt:lpwstr>sdu</vt:lpwstr>
  </property>
  <property fmtid="{D5CDD505-2E9C-101B-9397-08002B2CF9AE}" pid="5" name="TemplafyTemplateId">
    <vt:lpwstr>1273017372332523832</vt:lpwstr>
  </property>
  <property fmtid="{D5CDD505-2E9C-101B-9397-08002B2CF9AE}" pid="6" name="TemplafyUserProfileId">
    <vt:lpwstr>637830418572554726</vt:lpwstr>
  </property>
  <property fmtid="{D5CDD505-2E9C-101B-9397-08002B2CF9AE}" pid="7" name="TemplafyLanguageCode">
    <vt:lpwstr>da-DK</vt:lpwstr>
  </property>
  <property fmtid="{D5CDD505-2E9C-101B-9397-08002B2CF9AE}" pid="8" name="TemplafyFromBlank">
    <vt:bool>false</vt:bool>
  </property>
  <property fmtid="{D5CDD505-2E9C-101B-9397-08002B2CF9AE}" pid="9" name="ContentTypeId">
    <vt:lpwstr>0x0101004EE67E4A8E701741B021F324F77691F0</vt:lpwstr>
  </property>
</Properties>
</file>