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</w:tblGrid>
      <w:tr w:rsidR="00655B49" w14:paraId="04426E04" w14:textId="77777777" w:rsidTr="009869A1">
        <w:trPr>
          <w:trHeight w:val="2948"/>
        </w:trPr>
        <w:tc>
          <w:tcPr>
            <w:tcW w:w="7371" w:type="dxa"/>
          </w:tcPr>
          <w:p w14:paraId="4FB61718" w14:textId="77777777" w:rsidR="00173F22" w:rsidRDefault="00173F22" w:rsidP="00173F22">
            <w:pPr>
              <w:jc w:val="right"/>
            </w:pPr>
          </w:p>
          <w:p w14:paraId="17A0DE92" w14:textId="77777777" w:rsidR="00173F22" w:rsidRPr="00173F22" w:rsidRDefault="00173F22" w:rsidP="00173F22"/>
          <w:p w14:paraId="11873B44" w14:textId="77777777" w:rsidR="00173F22" w:rsidRPr="00173F22" w:rsidRDefault="00173F22" w:rsidP="00173F22"/>
          <w:p w14:paraId="0BF96A56" w14:textId="77777777" w:rsidR="00173F22" w:rsidRPr="00173F22" w:rsidRDefault="00173F22" w:rsidP="00173F22"/>
          <w:p w14:paraId="7A71156B" w14:textId="77777777" w:rsidR="00173F22" w:rsidRPr="00173F22" w:rsidRDefault="00173F22" w:rsidP="00173F22"/>
          <w:p w14:paraId="5F4FA234" w14:textId="77777777" w:rsidR="00173F22" w:rsidRDefault="00173F22" w:rsidP="00173F22"/>
          <w:p w14:paraId="0D0E9A4F" w14:textId="77777777" w:rsidR="00173F22" w:rsidRPr="00173F22" w:rsidRDefault="00173F22" w:rsidP="00173F22">
            <w:pPr>
              <w:tabs>
                <w:tab w:val="left" w:pos="5369"/>
              </w:tabs>
            </w:pPr>
            <w:r>
              <w:tab/>
            </w:r>
          </w:p>
        </w:tc>
      </w:tr>
      <w:tr w:rsidR="00655B49" w14:paraId="604C17DE" w14:textId="77777777" w:rsidTr="009869A1">
        <w:trPr>
          <w:trHeight w:val="850"/>
        </w:trPr>
        <w:tc>
          <w:tcPr>
            <w:tcW w:w="7371" w:type="dxa"/>
          </w:tcPr>
          <w:p w14:paraId="59D3B134" w14:textId="77777777" w:rsidR="00EB4086" w:rsidRPr="00EB4086" w:rsidRDefault="00EB4086" w:rsidP="00EB4086">
            <w:pPr>
              <w:pStyle w:val="DocumentHeading"/>
              <w:rPr>
                <w:rFonts w:asciiTheme="minorHAnsi" w:hAnsiTheme="minorHAnsi" w:cstheme="minorHAnsi"/>
                <w:lang w:val="en-US"/>
              </w:rPr>
            </w:pPr>
            <w:r w:rsidRPr="00EB4086">
              <w:rPr>
                <w:rFonts w:asciiTheme="minorHAnsi" w:hAnsiTheme="minorHAnsi" w:cstheme="minorHAnsi"/>
                <w:lang w:val="en-US"/>
              </w:rPr>
              <w:t xml:space="preserve">Invitation letter  </w:t>
            </w:r>
          </w:p>
          <w:p w14:paraId="03835477" w14:textId="5BAEBE9F" w:rsidR="00655B49" w:rsidRPr="00094ABD" w:rsidRDefault="00655B49" w:rsidP="000C53D5">
            <w:pPr>
              <w:pStyle w:val="DocumentHeading"/>
            </w:pPr>
          </w:p>
        </w:tc>
      </w:tr>
    </w:tbl>
    <w:p w14:paraId="0B00FC9C" w14:textId="6BB0D636" w:rsidR="00EB4086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It is my great pleasure to invite </w:t>
      </w:r>
      <w:r w:rsidRPr="00EB408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NAME, DATE OF BIRTH]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, as a 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[GUEST RESEARHER/GUEST PHD STUDENT/</w:t>
      </w:r>
      <w:r w:rsidR="00FE5F0A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GUEST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]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to visit </w:t>
      </w:r>
      <w:r w:rsidRPr="00EB408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NAME OF DEPARTMENT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>, University of Southern Denmark</w:t>
      </w:r>
      <w:r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31E04B" w14:textId="77777777" w:rsidR="00FE5F0A" w:rsidRDefault="00FE5F0A" w:rsidP="00EB408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9119FB4" w14:textId="76D6AC00" w:rsidR="00EB4086" w:rsidRPr="00EB4086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The visit will take place from </w:t>
      </w:r>
      <w:r w:rsidRPr="00EB408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DD.MM.YYYY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to </w:t>
      </w:r>
      <w:r w:rsidRPr="00EB408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DD.MM.YYYY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126133CB" w14:textId="77777777" w:rsidR="00FE5F0A" w:rsidRDefault="00FE5F0A" w:rsidP="00EB408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441818F" w14:textId="69B9BAC8" w:rsidR="0075429C" w:rsidRDefault="0075429C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Hlk210821907"/>
      <w:r w:rsidRPr="00EB408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NAME</w:t>
      </w:r>
      <w:r w:rsidRPr="0075429C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]</w:t>
      </w:r>
      <w:bookmarkEnd w:id="0"/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is a 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[JOBTITLE]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</w:t>
      </w:r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t 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[NAME OF HOME UNIVERSITY/EMPLOYER]</w:t>
      </w:r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and will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be </w:t>
      </w:r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>support</w:t>
      </w:r>
      <w:r>
        <w:rPr>
          <w:rFonts w:asciiTheme="minorHAnsi" w:hAnsiTheme="minorHAnsi" w:cstheme="minorHAnsi"/>
          <w:sz w:val="22"/>
          <w:szCs w:val="22"/>
          <w:lang w:val="en-US"/>
        </w:rPr>
        <w:t>ing</w:t>
      </w:r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[HIM-HERSELF]</w:t>
      </w:r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with own funding from </w:t>
      </w:r>
      <w:r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[NAME OF SCHOLARSHIP OR GRANT]</w:t>
      </w:r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, which will cover all the expenses in connection the stay in Denmark. </w:t>
      </w:r>
    </w:p>
    <w:p w14:paraId="04287D35" w14:textId="06130F60" w:rsidR="00EB4086" w:rsidRPr="00EB4086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B408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(If SDU covers any expenses, it should be stated here).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1F3BD1E9" w14:textId="77777777" w:rsidR="0075429C" w:rsidRDefault="0075429C" w:rsidP="00EB4086">
      <w:pPr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</w:p>
    <w:p w14:paraId="2058124D" w14:textId="1E57D0E8" w:rsidR="00EB4086" w:rsidRPr="00EB4086" w:rsidRDefault="0075429C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75429C">
        <w:rPr>
          <w:rFonts w:asciiTheme="minorHAnsi" w:hAnsiTheme="minorHAnsi" w:cstheme="minorHAnsi"/>
          <w:sz w:val="22"/>
          <w:szCs w:val="22"/>
          <w:lang w:val="en-US"/>
        </w:rPr>
        <w:t xml:space="preserve">The purpose of the </w:t>
      </w:r>
      <w:r>
        <w:rPr>
          <w:rFonts w:asciiTheme="minorHAnsi" w:hAnsiTheme="minorHAnsi" w:cstheme="minorHAnsi"/>
          <w:sz w:val="22"/>
          <w:szCs w:val="22"/>
          <w:lang w:val="en-US"/>
        </w:rPr>
        <w:t>visit</w:t>
      </w:r>
      <w:r w:rsidRPr="0075429C">
        <w:rPr>
          <w:rFonts w:asciiTheme="minorHAnsi" w:hAnsiTheme="minorHAnsi" w:cstheme="minorHAnsi"/>
          <w:sz w:val="22"/>
          <w:szCs w:val="22"/>
          <w:lang w:val="en-US"/>
        </w:rPr>
        <w:t xml:space="preserve"> is to </w:t>
      </w:r>
      <w:r w:rsidRPr="0075429C">
        <w:rPr>
          <w:rFonts w:ascii="Calibri" w:hAnsi="Calibri" w:cs="Calibri"/>
          <w:sz w:val="22"/>
          <w:szCs w:val="22"/>
          <w:highlight w:val="yellow"/>
          <w:lang w:val="en-US"/>
        </w:rPr>
        <w:t>[</w:t>
      </w:r>
      <w:r>
        <w:rPr>
          <w:rFonts w:ascii="Calibri" w:hAnsi="Calibri" w:cs="Calibri"/>
          <w:sz w:val="22"/>
          <w:szCs w:val="22"/>
          <w:highlight w:val="yellow"/>
          <w:lang w:val="en-US"/>
        </w:rPr>
        <w:t>A SHORT DESCRIPTION OF THE PURPOSE OF THE VISIT</w:t>
      </w:r>
      <w:r w:rsidRPr="0075429C">
        <w:rPr>
          <w:rFonts w:ascii="Calibri" w:hAnsi="Calibri" w:cs="Calibri"/>
          <w:sz w:val="22"/>
          <w:szCs w:val="22"/>
          <w:highlight w:val="yellow"/>
          <w:lang w:val="en-US"/>
        </w:rPr>
        <w:t>]</w:t>
      </w:r>
      <w:r w:rsidR="00EB4086"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DC2E8B7" w14:textId="5D816DDF" w:rsidR="00EB4086" w:rsidRPr="00EB4086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SDU will provide office space </w:t>
      </w:r>
      <w:r w:rsidR="0075429C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[ACCESS TO LAB, ECT</w:t>
      </w:r>
      <w:r w:rsidR="0075429C" w:rsidRPr="0075429C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]</w:t>
      </w:r>
      <w:r w:rsidR="00FE5F0A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9669F07" w14:textId="7EE8C9BF" w:rsidR="00EB4086" w:rsidRPr="00EB4086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We are looking forward to </w:t>
      </w:r>
      <w:r w:rsidR="0075429C" w:rsidRPr="00EB4086">
        <w:rPr>
          <w:rFonts w:asciiTheme="minorHAnsi" w:hAnsiTheme="minorHAnsi" w:cstheme="minorHAnsi"/>
          <w:sz w:val="22"/>
          <w:szCs w:val="22"/>
          <w:lang w:val="en-US"/>
        </w:rPr>
        <w:t>welcoming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5429C" w:rsidRPr="00EB408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</w:t>
      </w:r>
      <w:r w:rsidR="0075429C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NAME</w:t>
      </w:r>
      <w:r w:rsidR="0075429C" w:rsidRPr="0075429C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]</w:t>
      </w: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 to SDU. </w:t>
      </w:r>
    </w:p>
    <w:p w14:paraId="54BA5D37" w14:textId="77777777" w:rsidR="00FE5F0A" w:rsidRDefault="00FE5F0A" w:rsidP="00EB408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0EFB4C6" w14:textId="77777777" w:rsidR="00EB4086" w:rsidRPr="00EB4086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B4086">
        <w:rPr>
          <w:rFonts w:asciiTheme="minorHAnsi" w:hAnsiTheme="minorHAnsi" w:cstheme="minorHAnsi"/>
          <w:sz w:val="22"/>
          <w:szCs w:val="22"/>
          <w:lang w:val="en-US"/>
        </w:rPr>
        <w:t xml:space="preserve">If you need further information, please feel free to contact me. </w:t>
      </w:r>
    </w:p>
    <w:p w14:paraId="26F6D29E" w14:textId="77777777" w:rsidR="00EB4086" w:rsidRDefault="00EB4086" w:rsidP="00EB4086">
      <w:pPr>
        <w:rPr>
          <w:lang w:val="en-US"/>
        </w:rPr>
      </w:pPr>
    </w:p>
    <w:p w14:paraId="65FAC433" w14:textId="6E1AFA5F" w:rsidR="00EB4086" w:rsidRPr="00FE5F0A" w:rsidRDefault="00002608" w:rsidP="00EB4086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Kind regards</w:t>
      </w:r>
      <w:r w:rsidR="00EB4086" w:rsidRPr="00FE5F0A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</w:p>
    <w:p w14:paraId="4027CDA8" w14:textId="77777777" w:rsidR="00EB4086" w:rsidRPr="00FE5F0A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F593841" w14:textId="740B244E" w:rsidR="00EB4086" w:rsidRPr="00FE5F0A" w:rsidRDefault="00EB4086" w:rsidP="00EB408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0EC53225" w14:textId="4BFBD962" w:rsidR="002D5562" w:rsidRPr="00FE5F0A" w:rsidRDefault="00EB4086" w:rsidP="00EB4086">
      <w:pPr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FE5F0A">
        <w:rPr>
          <w:rFonts w:asciiTheme="minorHAnsi" w:hAnsiTheme="minorHAnsi" w:cstheme="minorHAnsi"/>
          <w:i/>
          <w:iCs/>
          <w:sz w:val="22"/>
          <w:szCs w:val="22"/>
          <w:highlight w:val="yellow"/>
          <w:lang w:val="en-US"/>
        </w:rPr>
        <w:t>Signature of the Head of the Department or the employee authorized to invite international guests to the Department/Center on behalf of the Head of Department</w:t>
      </w:r>
      <w:r w:rsidR="00FE5F0A">
        <w:rPr>
          <w:rFonts w:asciiTheme="minorHAnsi" w:hAnsiTheme="minorHAnsi" w:cstheme="minorHAnsi"/>
          <w:i/>
          <w:iCs/>
          <w:sz w:val="22"/>
          <w:szCs w:val="22"/>
          <w:lang w:val="en-US"/>
        </w:rPr>
        <w:t>.</w:t>
      </w:r>
    </w:p>
    <w:sectPr w:rsidR="002D5562" w:rsidRPr="00FE5F0A" w:rsidSect="000C53D5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268" w:right="3402" w:bottom="1871" w:left="1134" w:header="907" w:footer="4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6E7CA" w14:textId="77777777" w:rsidR="00B77A1A" w:rsidRDefault="00B77A1A" w:rsidP="009E4B94">
      <w:pPr>
        <w:spacing w:line="240" w:lineRule="auto"/>
      </w:pPr>
      <w:r>
        <w:separator/>
      </w:r>
    </w:p>
  </w:endnote>
  <w:endnote w:type="continuationSeparator" w:id="0">
    <w:p w14:paraId="35FE78B1" w14:textId="77777777" w:rsidR="00B77A1A" w:rsidRDefault="00B77A1A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3BDE" w14:textId="77777777" w:rsidR="00681D83" w:rsidRPr="00681D83" w:rsidRDefault="00681D83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4F67108" wp14:editId="2D5B312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65200" cy="542925"/>
              <wp:effectExtent l="0" t="0" r="0" b="0"/>
              <wp:wrapNone/>
              <wp:docPr id="5" name="Pagen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5200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9948F0" w14:textId="77777777" w:rsidR="00681D83" w:rsidRPr="003679E9" w:rsidRDefault="00706E32" w:rsidP="003679E9">
                          <w:pPr>
                            <w:spacing w:line="170" w:lineRule="atLeast"/>
                            <w:rPr>
                              <w:rStyle w:val="Sidetal"/>
                              <w:sz w:val="14"/>
                              <w:szCs w:val="14"/>
                            </w:rPr>
                          </w:pPr>
                          <w:bookmarkStart w:id="1" w:name="LAN_Page_1"/>
                          <w:proofErr w:type="spellStart"/>
                          <w:r w:rsidRPr="003679E9">
                            <w:rPr>
                              <w:rStyle w:val="Sidetal"/>
                              <w:sz w:val="14"/>
                              <w:szCs w:val="14"/>
                            </w:rPr>
                            <w:t>Sid</w:t>
                          </w:r>
                          <w:sdt>
                            <w:sdtPr>
                              <w:alias w:val="LAN_Page_1"/>
                              <w:tag w:val="{&quot;templafy&quot;:{&quot;id&quot;:&quot;aff2c11c-7249-42a2-82a3-89f7a9d27f8a&quot;}}"/>
                              <w:id w:val="136"/>
                            </w:sdtPr>
                            <w:sdtContent>
                              <w:r>
                                <w:rPr>
                                  <w:rStyle w:val="Sidetal"/>
                                  <w:sz w:val="14"/>
                                  <w:szCs w:val="14"/>
                                </w:rPr>
                                <w:t>Side</w:t>
                              </w:r>
                              <w:proofErr w:type="spellEnd"/>
                            </w:sdtContent>
                          </w:sdt>
                          <w:bookmarkEnd w:id="1"/>
                          <w:r w:rsidR="00681D83" w:rsidRPr="003679E9">
                            <w:rPr>
                              <w:rStyle w:val="Sidet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681D83" w:rsidRPr="003679E9">
                            <w:rPr>
                              <w:rStyle w:val="Sidetal"/>
                              <w:sz w:val="14"/>
                              <w:szCs w:val="14"/>
                            </w:rPr>
                            <w:fldChar w:fldCharType="begin"/>
                          </w:r>
                          <w:r w:rsidR="00681D83" w:rsidRPr="003679E9">
                            <w:rPr>
                              <w:rStyle w:val="Sidetal"/>
                              <w:sz w:val="14"/>
                              <w:szCs w:val="14"/>
                            </w:rPr>
                            <w:instrText xml:space="preserve"> PAGE  </w:instrText>
                          </w:r>
                          <w:r w:rsidR="00681D83" w:rsidRPr="003679E9">
                            <w:rPr>
                              <w:rStyle w:val="Sidet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1F1AB1">
                            <w:rPr>
                              <w:rStyle w:val="Sidetal"/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="00681D83" w:rsidRPr="003679E9">
                            <w:rPr>
                              <w:rStyle w:val="Sidet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42000" bIns="27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F67108" id="_x0000_t202" coordsize="21600,21600" o:spt="202" path="m,l,21600r21600,l21600,xe">
              <v:stroke joinstyle="miter"/>
              <v:path gradientshapeok="t" o:connecttype="rect"/>
            </v:shapetype>
            <v:shape id="Pageno_2" o:spid="_x0000_s1026" type="#_x0000_t202" style="position:absolute;margin-left:64.15pt;margin-top:0;width:115.35pt;height:42.75pt;z-index:25165824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" filled="f" stroked="f" strokeweight=".5pt">
              <v:textbox style="mso-fit-shape-to-text:t" inset="0,0,9.5mm,7.7mm">
                <w:txbxContent>
                  <w:p w14:paraId="289948F0" w14:textId="77777777" w:rsidR="00681D83" w:rsidRPr="003679E9" w:rsidRDefault="00706E32" w:rsidP="003679E9">
                    <w:pPr>
                      <w:spacing w:line="170" w:lineRule="atLeast"/>
                      <w:rPr>
                        <w:rStyle w:val="Sidetal"/>
                        <w:sz w:val="14"/>
                        <w:szCs w:val="14"/>
                      </w:rPr>
                    </w:pPr>
                    <w:bookmarkStart w:id="2" w:name="LAN_Page_1"/>
                    <w:proofErr w:type="spellStart"/>
                    <w:r w:rsidRPr="003679E9">
                      <w:rPr>
                        <w:rStyle w:val="Sidetal"/>
                        <w:sz w:val="14"/>
                        <w:szCs w:val="14"/>
                      </w:rPr>
                      <w:t>Sid</w:t>
                    </w:r>
                    <w:sdt>
                      <w:sdtPr>
                        <w:alias w:val="LAN_Page_1"/>
                        <w:tag w:val="{&quot;templafy&quot;:{&quot;id&quot;:&quot;aff2c11c-7249-42a2-82a3-89f7a9d27f8a&quot;}}"/>
                        <w:id w:val="136"/>
                      </w:sdtPr>
                      <w:sdtContent>
                        <w:r>
                          <w:rPr>
                            <w:rStyle w:val="Sidetal"/>
                            <w:sz w:val="14"/>
                            <w:szCs w:val="14"/>
                          </w:rPr>
                          <w:t>Side</w:t>
                        </w:r>
                        <w:proofErr w:type="spellEnd"/>
                      </w:sdtContent>
                    </w:sdt>
                    <w:bookmarkEnd w:id="2"/>
                    <w:r w:rsidR="00681D83" w:rsidRPr="003679E9">
                      <w:rPr>
                        <w:rStyle w:val="Sidetal"/>
                        <w:sz w:val="14"/>
                        <w:szCs w:val="14"/>
                      </w:rPr>
                      <w:t xml:space="preserve"> </w:t>
                    </w:r>
                    <w:r w:rsidR="00681D83" w:rsidRPr="003679E9">
                      <w:rPr>
                        <w:rStyle w:val="Sidetal"/>
                        <w:sz w:val="14"/>
                        <w:szCs w:val="14"/>
                      </w:rPr>
                      <w:fldChar w:fldCharType="begin"/>
                    </w:r>
                    <w:r w:rsidR="00681D83" w:rsidRPr="003679E9">
                      <w:rPr>
                        <w:rStyle w:val="Sidetal"/>
                        <w:sz w:val="14"/>
                        <w:szCs w:val="14"/>
                      </w:rPr>
                      <w:instrText xml:space="preserve"> PAGE  </w:instrText>
                    </w:r>
                    <w:r w:rsidR="00681D83" w:rsidRPr="003679E9">
                      <w:rPr>
                        <w:rStyle w:val="Sidetal"/>
                        <w:sz w:val="14"/>
                        <w:szCs w:val="14"/>
                      </w:rPr>
                      <w:fldChar w:fldCharType="separate"/>
                    </w:r>
                    <w:r w:rsidR="001F1AB1">
                      <w:rPr>
                        <w:rStyle w:val="Sidetal"/>
                        <w:noProof/>
                        <w:sz w:val="14"/>
                        <w:szCs w:val="14"/>
                      </w:rPr>
                      <w:t>2</w:t>
                    </w:r>
                    <w:r w:rsidR="00681D83" w:rsidRPr="003679E9">
                      <w:rPr>
                        <w:rStyle w:val="Sidet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CB68" w14:textId="77777777" w:rsidR="009E4B94" w:rsidRPr="00094ABD" w:rsidRDefault="0056791F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C0ABB3D" wp14:editId="62BDDB77">
              <wp:simplePos x="0" y="0"/>
              <wp:positionH relativeFrom="page">
                <wp:posOffset>6096000</wp:posOffset>
              </wp:positionH>
              <wp:positionV relativeFrom="page">
                <wp:posOffset>9086850</wp:posOffset>
              </wp:positionV>
              <wp:extent cx="1381760" cy="1314000"/>
              <wp:effectExtent l="0" t="0" r="8890" b="0"/>
              <wp:wrapNone/>
              <wp:docPr id="4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131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212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27"/>
                          </w:tblGrid>
                          <w:tr w:rsidR="0056791F" w:rsidRPr="00244D70" w14:paraId="1BBB5FF2" w14:textId="77777777" w:rsidTr="003E41E7">
                            <w:trPr>
                              <w:trHeight w:val="2069"/>
                            </w:trPr>
                            <w:tc>
                              <w:tcPr>
                                <w:tcW w:w="2127" w:type="dxa"/>
                                <w:vAlign w:val="bottom"/>
                              </w:tcPr>
                              <w:bookmarkStart w:id="3" w:name="ADR_Name" w:displacedByCustomXml="next"/>
                              <w:sdt>
                                <w:sdtPr>
                                  <w:alias w:val="{{UserProfile.Adress.UniName}}"/>
                                  <w:tag w:val="{&quot;templafy&quot;:{&quot;id&quot;:&quot;c6813559-56d4-4bb3-8ad8-65f816a2feb8&quot;}}"/>
                                  <w:id w:val="-662314579"/>
                                </w:sdtPr>
                                <w:sdtContent>
                                  <w:p w14:paraId="47040BAA" w14:textId="77777777" w:rsidR="00412B03" w:rsidRDefault="00000000">
                                    <w:pPr>
                                      <w:pStyle w:val="Template-Virksomhedsnavn"/>
                                    </w:pPr>
                                    <w:r>
                                      <w:t>Syddansk Universitet</w:t>
                                    </w:r>
                                  </w:p>
                                  <w:bookmarkEnd w:id="3" w:displacedByCustomXml="next"/>
                                </w:sdtContent>
                              </w:sdt>
                              <w:bookmarkStart w:id="4" w:name="FLD_DepartmentName_DIF"/>
                              <w:bookmarkStart w:id="5" w:name="ADR_Adress"/>
                              <w:bookmarkEnd w:id="4"/>
                              <w:p w14:paraId="01405406" w14:textId="77777777" w:rsidR="0056791F" w:rsidRPr="00244D70" w:rsidRDefault="00000000" w:rsidP="0056791F">
                                <w:pPr>
                                  <w:pStyle w:val="Template-Adresse"/>
                                </w:pPr>
                                <w:sdt>
                                  <w:sdtPr>
                                    <w:alias w:val="{{UserProfile.Adress.Address}}"/>
                                    <w:tag w:val="{&quot;templafy&quot;:{&quot;id&quot;:&quot;614da625-13aa-41f1-a2f3-adddbbe710e9&quot;}}"/>
                                    <w:id w:val="-1727220433"/>
                                  </w:sdtPr>
                                  <w:sdtContent>
                                    <w:bookmarkEnd w:id="5"/>
                                    <w:r w:rsidR="004F18B5">
                                      <w:t xml:space="preserve">Campusvej 55 </w:t>
                                    </w:r>
                                    <w:r w:rsidR="004F18B5">
                                      <w:br/>
                                      <w:t>5230 Odense M</w:t>
                                    </w:r>
                                  </w:sdtContent>
                                </w:sdt>
                              </w:p>
                              <w:bookmarkStart w:id="6" w:name="LAN_T_01"/>
                              <w:bookmarkStart w:id="7" w:name="ADR_Phone_DIF"/>
                              <w:p w14:paraId="1BE426CD" w14:textId="77777777" w:rsidR="0056791F" w:rsidRPr="00244D70" w:rsidRDefault="00000000" w:rsidP="0056791F">
                                <w:pPr>
                                  <w:pStyle w:val="Template-Adresse"/>
                                </w:pPr>
                                <w:sdt>
                                  <w:sdtPr>
                                    <w:alias w:val="LAN_T_01"/>
                                    <w:tag w:val="{&quot;templafy&quot;:{&quot;id&quot;:&quot;70549f3c-9f32-4108-bae0-1f9d5db53b27&quot;}}"/>
                                    <w:id w:val="140"/>
                                  </w:sdtPr>
                                  <w:sdtContent>
                                    <w:r w:rsidR="004F18B5">
                                      <w:t>T</w:t>
                                    </w:r>
                                  </w:sdtContent>
                                </w:sdt>
                                <w:bookmarkEnd w:id="6"/>
                                <w:r w:rsidR="0056791F" w:rsidRPr="00244D70">
                                  <w:tab/>
                                </w:r>
                                <w:bookmarkStart w:id="8" w:name="ADR_Phone"/>
                                <w:bookmarkStart w:id="9" w:name="ADR_Web_DIF"/>
                                <w:bookmarkEnd w:id="8"/>
                                <w:sdt>
                                  <w:sdtPr>
                                    <w:alias w:val="{{UserProfile.Adress.Phone}}"/>
                                    <w:tag w:val="{&quot;templafy&quot;:{&quot;id&quot;:&quot;835f1e43-04c6-4093-b172-c4af421c8718&quot;}}"/>
                                    <w:id w:val="849765754"/>
                                  </w:sdtPr>
                                  <w:sdtContent>
                                    <w:r w:rsidR="004F18B5">
                                      <w:t>+45 6550 1000 </w:t>
                                    </w:r>
                                  </w:sdtContent>
                                </w:sdt>
                              </w:p>
                              <w:bookmarkStart w:id="10" w:name="ADR_Web" w:displacedByCustomXml="next"/>
                              <w:bookmarkEnd w:id="10" w:displacedByCustomXml="next"/>
                              <w:bookmarkEnd w:id="9" w:displacedByCustomXml="next"/>
                              <w:bookmarkEnd w:id="7" w:displacedByCustomXml="next"/>
                              <w:sdt>
                                <w:sdtPr>
                                  <w:alias w:val="{{UserProfile.Adress.Web}}"/>
                                  <w:tag w:val="{&quot;templafy&quot;:{&quot;id&quot;:&quot;05812e9b-571a-42a5-99ee-7877405b341c&quot;}}"/>
                                  <w:id w:val="6871031"/>
                                </w:sdtPr>
                                <w:sdtContent>
                                  <w:p w14:paraId="1AB137EE" w14:textId="77777777" w:rsidR="00412B03" w:rsidRDefault="00000000">
                                    <w:pPr>
                                      <w:pStyle w:val="Template-Adresse"/>
                                    </w:pPr>
                                    <w:r>
                                      <w:t>www.sdu.dk</w:t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7E5C84C4" w14:textId="77777777" w:rsidR="0056791F" w:rsidRPr="00244D70" w:rsidRDefault="0056791F" w:rsidP="0056791F">
                          <w:pPr>
                            <w:pStyle w:val="Template-Adress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ABB3D" id="_x0000_t202" coordsize="21600,21600" o:spt="202" path="m,l,21600r21600,l21600,xe">
              <v:stroke joinstyle="miter"/>
              <v:path gradientshapeok="t" o:connecttype="rect"/>
            </v:shapetype>
            <v:shape id="Address" o:spid="_x0000_s1027" type="#_x0000_t202" style="position:absolute;margin-left:480pt;margin-top:715.5pt;width:108.8pt;height:103.4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" filled="f" stroked="f" strokeweight=".5pt">
              <v:textbox inset="0,0,0,0">
                <w:txbxContent>
                  <w:tbl>
                    <w:tblPr>
                      <w:tblStyle w:val="Tabel-Gitter"/>
                      <w:tblW w:w="212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127"/>
                    </w:tblGrid>
                    <w:tr w:rsidR="0056791F" w:rsidRPr="00244D70" w14:paraId="1BBB5FF2" w14:textId="77777777" w:rsidTr="003E41E7">
                      <w:trPr>
                        <w:trHeight w:val="2069"/>
                      </w:trPr>
                      <w:tc>
                        <w:tcPr>
                          <w:tcW w:w="2127" w:type="dxa"/>
                          <w:vAlign w:val="bottom"/>
                        </w:tcPr>
                        <w:bookmarkStart w:id="11" w:name="ADR_Name" w:displacedByCustomXml="next"/>
                        <w:sdt>
                          <w:sdtPr>
                            <w:alias w:val="{{UserProfile.Adress.UniName}}"/>
                            <w:tag w:val="{&quot;templafy&quot;:{&quot;id&quot;:&quot;c6813559-56d4-4bb3-8ad8-65f816a2feb8&quot;}}"/>
                            <w:id w:val="-662314579"/>
                          </w:sdtPr>
                          <w:sdtContent>
                            <w:p w14:paraId="47040BAA" w14:textId="77777777" w:rsidR="00412B03" w:rsidRDefault="00000000">
                              <w:pPr>
                                <w:pStyle w:val="Template-Virksomhedsnavn"/>
                              </w:pPr>
                              <w:r>
                                <w:t>Syddansk Universitet</w:t>
                              </w:r>
                            </w:p>
                            <w:bookmarkEnd w:id="11" w:displacedByCustomXml="next"/>
                          </w:sdtContent>
                        </w:sdt>
                        <w:bookmarkStart w:id="12" w:name="FLD_DepartmentName_DIF"/>
                        <w:bookmarkStart w:id="13" w:name="ADR_Adress"/>
                        <w:bookmarkEnd w:id="12"/>
                        <w:p w14:paraId="01405406" w14:textId="77777777" w:rsidR="0056791F" w:rsidRPr="00244D70" w:rsidRDefault="00000000" w:rsidP="0056791F">
                          <w:pPr>
                            <w:pStyle w:val="Template-Adresse"/>
                          </w:pPr>
                          <w:sdt>
                            <w:sdtPr>
                              <w:alias w:val="{{UserProfile.Adress.Address}}"/>
                              <w:tag w:val="{&quot;templafy&quot;:{&quot;id&quot;:&quot;614da625-13aa-41f1-a2f3-adddbbe710e9&quot;}}"/>
                              <w:id w:val="-1727220433"/>
                            </w:sdtPr>
                            <w:sdtContent>
                              <w:bookmarkEnd w:id="13"/>
                              <w:r w:rsidR="004F18B5">
                                <w:t xml:space="preserve">Campusvej 55 </w:t>
                              </w:r>
                              <w:r w:rsidR="004F18B5">
                                <w:br/>
                                <w:t>5230 Odense M</w:t>
                              </w:r>
                            </w:sdtContent>
                          </w:sdt>
                        </w:p>
                        <w:bookmarkStart w:id="14" w:name="LAN_T_01"/>
                        <w:bookmarkStart w:id="15" w:name="ADR_Phone_DIF"/>
                        <w:p w14:paraId="1BE426CD" w14:textId="77777777" w:rsidR="0056791F" w:rsidRPr="00244D70" w:rsidRDefault="00000000" w:rsidP="0056791F">
                          <w:pPr>
                            <w:pStyle w:val="Template-Adresse"/>
                          </w:pPr>
                          <w:sdt>
                            <w:sdtPr>
                              <w:alias w:val="LAN_T_01"/>
                              <w:tag w:val="{&quot;templafy&quot;:{&quot;id&quot;:&quot;70549f3c-9f32-4108-bae0-1f9d5db53b27&quot;}}"/>
                              <w:id w:val="140"/>
                            </w:sdtPr>
                            <w:sdtContent>
                              <w:r w:rsidR="004F18B5">
                                <w:t>T</w:t>
                              </w:r>
                            </w:sdtContent>
                          </w:sdt>
                          <w:bookmarkEnd w:id="14"/>
                          <w:r w:rsidR="0056791F" w:rsidRPr="00244D70">
                            <w:tab/>
                          </w:r>
                          <w:bookmarkStart w:id="16" w:name="ADR_Phone"/>
                          <w:bookmarkStart w:id="17" w:name="ADR_Web_DIF"/>
                          <w:bookmarkEnd w:id="16"/>
                          <w:sdt>
                            <w:sdtPr>
                              <w:alias w:val="{{UserProfile.Adress.Phone}}"/>
                              <w:tag w:val="{&quot;templafy&quot;:{&quot;id&quot;:&quot;835f1e43-04c6-4093-b172-c4af421c8718&quot;}}"/>
                              <w:id w:val="849765754"/>
                            </w:sdtPr>
                            <w:sdtContent>
                              <w:r w:rsidR="004F18B5">
                                <w:t>+45 6550 1000 </w:t>
                              </w:r>
                            </w:sdtContent>
                          </w:sdt>
                        </w:p>
                        <w:bookmarkStart w:id="18" w:name="ADR_Web" w:displacedByCustomXml="next"/>
                        <w:bookmarkEnd w:id="18" w:displacedByCustomXml="next"/>
                        <w:bookmarkEnd w:id="17" w:displacedByCustomXml="next"/>
                        <w:bookmarkEnd w:id="15" w:displacedByCustomXml="next"/>
                        <w:sdt>
                          <w:sdtPr>
                            <w:alias w:val="{{UserProfile.Adress.Web}}"/>
                            <w:tag w:val="{&quot;templafy&quot;:{&quot;id&quot;:&quot;05812e9b-571a-42a5-99ee-7877405b341c&quot;}}"/>
                            <w:id w:val="6871031"/>
                          </w:sdtPr>
                          <w:sdtContent>
                            <w:p w14:paraId="1AB137EE" w14:textId="77777777" w:rsidR="00412B03" w:rsidRDefault="00000000">
                              <w:pPr>
                                <w:pStyle w:val="Template-Adresse"/>
                              </w:pPr>
                              <w:r>
                                <w:t>www.sdu.dk</w:t>
                              </w:r>
                            </w:p>
                          </w:sdtContent>
                        </w:sdt>
                      </w:tc>
                    </w:tr>
                  </w:tbl>
                  <w:p w14:paraId="7E5C84C4" w14:textId="77777777" w:rsidR="0056791F" w:rsidRPr="00244D70" w:rsidRDefault="0056791F" w:rsidP="0056791F">
                    <w:pPr>
                      <w:pStyle w:val="Template-Adress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9038" w14:textId="77777777" w:rsidR="00B77A1A" w:rsidRDefault="00B77A1A" w:rsidP="009E4B94">
      <w:pPr>
        <w:spacing w:line="240" w:lineRule="auto"/>
      </w:pPr>
      <w:r>
        <w:separator/>
      </w:r>
    </w:p>
  </w:footnote>
  <w:footnote w:type="continuationSeparator" w:id="0">
    <w:p w14:paraId="2BF3A783" w14:textId="77777777" w:rsidR="00B77A1A" w:rsidRDefault="00B77A1A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94C9" w14:textId="77777777" w:rsidR="00906AD0" w:rsidRDefault="00906AD0">
    <w:pPr>
      <w:pStyle w:val="Sidehoved"/>
    </w:pPr>
    <w:r>
      <w:rPr>
        <w:noProof/>
      </w:rPr>
      <w:drawing>
        <wp:anchor distT="0" distB="0" distL="0" distR="0" simplePos="0" relativeHeight="251658240" behindDoc="0" locked="0" layoutInCell="1" allowOverlap="1" wp14:anchorId="61602F94" wp14:editId="420E3B46">
          <wp:simplePos x="0" y="0"/>
          <wp:positionH relativeFrom="page">
            <wp:posOffset>6102000</wp:posOffset>
          </wp:positionH>
          <wp:positionV relativeFrom="page">
            <wp:posOffset>536400</wp:posOffset>
          </wp:positionV>
          <wp:extent cx="1116000" cy="299568"/>
          <wp:effectExtent l="0" t="0" r="0" b="0"/>
          <wp:wrapNone/>
          <wp:docPr id="564131360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131360" name="Logo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16000" cy="299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86A6" w14:textId="77777777" w:rsidR="00906AD0" w:rsidRDefault="00906AD0">
    <w:pPr>
      <w:pStyle w:val="Sidehoved"/>
    </w:pPr>
    <w:r>
      <w:rPr>
        <w:noProof/>
      </w:rPr>
      <w:drawing>
        <wp:anchor distT="0" distB="0" distL="0" distR="0" simplePos="0" relativeHeight="251658241" behindDoc="0" locked="0" layoutInCell="1" allowOverlap="1" wp14:anchorId="3704C598" wp14:editId="4D1D37E7">
          <wp:simplePos x="0" y="0"/>
          <wp:positionH relativeFrom="page">
            <wp:posOffset>6102000</wp:posOffset>
          </wp:positionH>
          <wp:positionV relativeFrom="page">
            <wp:posOffset>536400</wp:posOffset>
          </wp:positionV>
          <wp:extent cx="1116000" cy="299568"/>
          <wp:effectExtent l="0" t="0" r="0" b="0"/>
          <wp:wrapNone/>
          <wp:docPr id="1529631886" name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31886" name="Logo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16000" cy="299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9653" w14:textId="5394D967" w:rsidR="008F4D20" w:rsidRDefault="003E41E7" w:rsidP="00DD1936">
    <w:pPr>
      <w:pStyle w:val="Sidehoved"/>
    </w:pPr>
    <w:r>
      <w:rPr>
        <w:noProof/>
      </w:rPr>
      <w:drawing>
        <wp:anchor distT="0" distB="0" distL="0" distR="0" simplePos="0" relativeHeight="251658244" behindDoc="0" locked="0" layoutInCell="1" allowOverlap="1" wp14:anchorId="03AF7103" wp14:editId="10652ED2">
          <wp:simplePos x="0" y="0"/>
          <wp:positionH relativeFrom="page">
            <wp:posOffset>6102000</wp:posOffset>
          </wp:positionH>
          <wp:positionV relativeFrom="page">
            <wp:posOffset>536400</wp:posOffset>
          </wp:positionV>
          <wp:extent cx="1116000" cy="299568"/>
          <wp:effectExtent l="0" t="0" r="0" b="0"/>
          <wp:wrapNone/>
          <wp:docPr id="1266398712" name="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398712" name="Logo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16000" cy="299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0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748693868">
    <w:abstractNumId w:val="10"/>
  </w:num>
  <w:num w:numId="2" w16cid:durableId="1580292563">
    <w:abstractNumId w:val="7"/>
  </w:num>
  <w:num w:numId="3" w16cid:durableId="217518939">
    <w:abstractNumId w:val="6"/>
  </w:num>
  <w:num w:numId="4" w16cid:durableId="1693990956">
    <w:abstractNumId w:val="5"/>
  </w:num>
  <w:num w:numId="5" w16cid:durableId="140271873">
    <w:abstractNumId w:val="4"/>
  </w:num>
  <w:num w:numId="6" w16cid:durableId="2137790133">
    <w:abstractNumId w:val="9"/>
  </w:num>
  <w:num w:numId="7" w16cid:durableId="2114475871">
    <w:abstractNumId w:val="3"/>
  </w:num>
  <w:num w:numId="8" w16cid:durableId="2025016442">
    <w:abstractNumId w:val="2"/>
  </w:num>
  <w:num w:numId="9" w16cid:durableId="509443702">
    <w:abstractNumId w:val="1"/>
  </w:num>
  <w:num w:numId="10" w16cid:durableId="1888906300">
    <w:abstractNumId w:val="0"/>
  </w:num>
  <w:num w:numId="11" w16cid:durableId="1033308181">
    <w:abstractNumId w:val="8"/>
  </w:num>
  <w:num w:numId="12" w16cid:durableId="1644192828">
    <w:abstractNumId w:val="9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86"/>
    <w:rsid w:val="00002608"/>
    <w:rsid w:val="00004865"/>
    <w:rsid w:val="0004455C"/>
    <w:rsid w:val="00053CB6"/>
    <w:rsid w:val="000877AC"/>
    <w:rsid w:val="000902C0"/>
    <w:rsid w:val="000903B4"/>
    <w:rsid w:val="00094ABD"/>
    <w:rsid w:val="000A6FE8"/>
    <w:rsid w:val="000C53D5"/>
    <w:rsid w:val="000C7DC5"/>
    <w:rsid w:val="000F3EC4"/>
    <w:rsid w:val="0012230C"/>
    <w:rsid w:val="001257E3"/>
    <w:rsid w:val="0013244F"/>
    <w:rsid w:val="00173F22"/>
    <w:rsid w:val="00182651"/>
    <w:rsid w:val="0018409D"/>
    <w:rsid w:val="001B70E5"/>
    <w:rsid w:val="001F1AB1"/>
    <w:rsid w:val="002114B3"/>
    <w:rsid w:val="00244D70"/>
    <w:rsid w:val="00245E93"/>
    <w:rsid w:val="00251E34"/>
    <w:rsid w:val="00277388"/>
    <w:rsid w:val="002D5562"/>
    <w:rsid w:val="002E20E7"/>
    <w:rsid w:val="002E74A4"/>
    <w:rsid w:val="00304F02"/>
    <w:rsid w:val="003333E8"/>
    <w:rsid w:val="003664E6"/>
    <w:rsid w:val="003679E9"/>
    <w:rsid w:val="003A4CB6"/>
    <w:rsid w:val="003B35B0"/>
    <w:rsid w:val="003C4F9F"/>
    <w:rsid w:val="003C60F1"/>
    <w:rsid w:val="003E0E21"/>
    <w:rsid w:val="003E41E7"/>
    <w:rsid w:val="0040216A"/>
    <w:rsid w:val="00412B03"/>
    <w:rsid w:val="00424709"/>
    <w:rsid w:val="00424AD9"/>
    <w:rsid w:val="0046701B"/>
    <w:rsid w:val="00476011"/>
    <w:rsid w:val="00491CF6"/>
    <w:rsid w:val="004C01B2"/>
    <w:rsid w:val="004F18B5"/>
    <w:rsid w:val="005178A7"/>
    <w:rsid w:val="0054025F"/>
    <w:rsid w:val="005405D7"/>
    <w:rsid w:val="00544843"/>
    <w:rsid w:val="005602E6"/>
    <w:rsid w:val="0056791F"/>
    <w:rsid w:val="005743F4"/>
    <w:rsid w:val="00582AE7"/>
    <w:rsid w:val="005A28D4"/>
    <w:rsid w:val="005C5F97"/>
    <w:rsid w:val="005F1580"/>
    <w:rsid w:val="005F3ED8"/>
    <w:rsid w:val="005F6B57"/>
    <w:rsid w:val="00643FA0"/>
    <w:rsid w:val="00655B49"/>
    <w:rsid w:val="00681D83"/>
    <w:rsid w:val="006900C2"/>
    <w:rsid w:val="006B30A9"/>
    <w:rsid w:val="006C6CE2"/>
    <w:rsid w:val="0070267E"/>
    <w:rsid w:val="00706E32"/>
    <w:rsid w:val="00722F2B"/>
    <w:rsid w:val="00746BFA"/>
    <w:rsid w:val="0075429C"/>
    <w:rsid w:val="007546AF"/>
    <w:rsid w:val="00765934"/>
    <w:rsid w:val="0077140E"/>
    <w:rsid w:val="00780160"/>
    <w:rsid w:val="00783A0F"/>
    <w:rsid w:val="007C6BDC"/>
    <w:rsid w:val="007E373C"/>
    <w:rsid w:val="007F432B"/>
    <w:rsid w:val="008045AE"/>
    <w:rsid w:val="00813E50"/>
    <w:rsid w:val="00817935"/>
    <w:rsid w:val="00834DE3"/>
    <w:rsid w:val="00844446"/>
    <w:rsid w:val="00892D08"/>
    <w:rsid w:val="00893791"/>
    <w:rsid w:val="00897471"/>
    <w:rsid w:val="008B6E9C"/>
    <w:rsid w:val="008E5A6D"/>
    <w:rsid w:val="008F32DF"/>
    <w:rsid w:val="008F4D20"/>
    <w:rsid w:val="00906AD0"/>
    <w:rsid w:val="00931064"/>
    <w:rsid w:val="00940286"/>
    <w:rsid w:val="0094294E"/>
    <w:rsid w:val="0094757D"/>
    <w:rsid w:val="00951B25"/>
    <w:rsid w:val="009737E4"/>
    <w:rsid w:val="00983B74"/>
    <w:rsid w:val="009869A1"/>
    <w:rsid w:val="00990263"/>
    <w:rsid w:val="009A4CCC"/>
    <w:rsid w:val="009D1E80"/>
    <w:rsid w:val="009E4B94"/>
    <w:rsid w:val="00A44695"/>
    <w:rsid w:val="00A52688"/>
    <w:rsid w:val="00A57EB1"/>
    <w:rsid w:val="00A811BE"/>
    <w:rsid w:val="00A91DA5"/>
    <w:rsid w:val="00AB4582"/>
    <w:rsid w:val="00AE2B94"/>
    <w:rsid w:val="00AF1D02"/>
    <w:rsid w:val="00B00D92"/>
    <w:rsid w:val="00B12ADB"/>
    <w:rsid w:val="00B37FC2"/>
    <w:rsid w:val="00B77A1A"/>
    <w:rsid w:val="00BB4255"/>
    <w:rsid w:val="00C320B7"/>
    <w:rsid w:val="00C357EF"/>
    <w:rsid w:val="00C36AF2"/>
    <w:rsid w:val="00C45E0A"/>
    <w:rsid w:val="00C700F5"/>
    <w:rsid w:val="00C84472"/>
    <w:rsid w:val="00C95B0F"/>
    <w:rsid w:val="00CA0A7D"/>
    <w:rsid w:val="00CC17DF"/>
    <w:rsid w:val="00CC6322"/>
    <w:rsid w:val="00CE00C7"/>
    <w:rsid w:val="00CE6F2B"/>
    <w:rsid w:val="00D0743D"/>
    <w:rsid w:val="00D27D0E"/>
    <w:rsid w:val="00D3752F"/>
    <w:rsid w:val="00D53670"/>
    <w:rsid w:val="00D96141"/>
    <w:rsid w:val="00DB31AF"/>
    <w:rsid w:val="00DC61BD"/>
    <w:rsid w:val="00DD1936"/>
    <w:rsid w:val="00DE2B28"/>
    <w:rsid w:val="00E27E17"/>
    <w:rsid w:val="00E53EE9"/>
    <w:rsid w:val="00E76070"/>
    <w:rsid w:val="00E83A88"/>
    <w:rsid w:val="00E90062"/>
    <w:rsid w:val="00EA19CF"/>
    <w:rsid w:val="00EB4086"/>
    <w:rsid w:val="00EB4DCC"/>
    <w:rsid w:val="00EC5D5C"/>
    <w:rsid w:val="00F15363"/>
    <w:rsid w:val="00F5594D"/>
    <w:rsid w:val="00F57488"/>
    <w:rsid w:val="00F57948"/>
    <w:rsid w:val="00F710A5"/>
    <w:rsid w:val="00F92D87"/>
    <w:rsid w:val="00FA3E93"/>
    <w:rsid w:val="00FA4150"/>
    <w:rsid w:val="00FE2C9C"/>
    <w:rsid w:val="00FE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099C8"/>
  <w15:docId w15:val="{C915531E-F38E-4D42-BA3E-6579062F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da-DK" w:eastAsia="en-US" w:bidi="ar-SA"/>
      </w:rPr>
    </w:rPrDefault>
    <w:pPrDefault>
      <w:pPr>
        <w:spacing w:line="23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F02"/>
    <w:pPr>
      <w:spacing w:line="280" w:lineRule="atLeast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E4B94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F5594D"/>
    <w:pPr>
      <w:keepNext/>
      <w:keepLines/>
      <w:spacing w:before="230"/>
      <w:contextualSpacing/>
      <w:outlineLvl w:val="1"/>
    </w:pPr>
    <w:rPr>
      <w:rFonts w:eastAsiaTheme="majorEastAsia" w:cstheme="majorBidi"/>
      <w:b/>
      <w:bCs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F5594D"/>
    <w:pPr>
      <w:keepNext/>
      <w:keepLines/>
      <w:spacing w:before="23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004865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2E74A4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F5594D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F5594D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F5594D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722F2B"/>
    <w:pPr>
      <w:spacing w:line="17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897471"/>
    <w:pPr>
      <w:tabs>
        <w:tab w:val="left" w:pos="22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897471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F5594D"/>
    <w:pPr>
      <w:spacing w:before="40" w:after="4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  <w:sz w:val="20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0C53D5"/>
    <w:pPr>
      <w:spacing w:after="260"/>
      <w:contextualSpacing/>
    </w:pPr>
    <w:rPr>
      <w:b/>
      <w:sz w:val="36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722F2B"/>
    <w:pPr>
      <w:spacing w:line="230" w:lineRule="atLeast"/>
    </w:pPr>
    <w:rPr>
      <w:sz w:val="17"/>
    </w:rPr>
  </w:style>
  <w:style w:type="character" w:styleId="Hyperlink">
    <w:name w:val="Hyperlink"/>
    <w:basedOn w:val="Standardskrifttypeiafsnit"/>
    <w:uiPriority w:val="21"/>
    <w:unhideWhenUsed/>
    <w:rsid w:val="0004455C"/>
    <w:rPr>
      <w:color w:val="0563C1" w:themeColor="hyperlink"/>
      <w:u w:val="single"/>
    </w:rPr>
  </w:style>
  <w:style w:type="paragraph" w:customStyle="1" w:styleId="Template-Department">
    <w:name w:val="Template - Department"/>
    <w:basedOn w:val="Template"/>
    <w:uiPriority w:val="8"/>
    <w:semiHidden/>
    <w:rsid w:val="005743F4"/>
    <w:rPr>
      <w:b/>
    </w:rPr>
  </w:style>
  <w:style w:type="paragraph" w:customStyle="1" w:styleId="Sender">
    <w:name w:val="Sender"/>
    <w:basedOn w:val="Normal"/>
    <w:uiPriority w:val="9"/>
    <w:semiHidden/>
    <w:rsid w:val="00A52688"/>
    <w:pPr>
      <w:keepNext/>
      <w:keepLines/>
    </w:pPr>
  </w:style>
  <w:style w:type="paragraph" w:customStyle="1" w:styleId="Sender-Name">
    <w:name w:val="Sender - Name"/>
    <w:basedOn w:val="Sender"/>
    <w:uiPriority w:val="9"/>
    <w:semiHidden/>
    <w:rsid w:val="00A52688"/>
    <w:rPr>
      <w:b/>
    </w:rPr>
  </w:style>
  <w:style w:type="paragraph" w:customStyle="1" w:styleId="Template-Departmentname">
    <w:name w:val="Template - Department name"/>
    <w:basedOn w:val="Template"/>
    <w:uiPriority w:val="8"/>
    <w:rsid w:val="00A57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ehmann\AppData\Local\Temp\Templafy\WordVsto\Letter.dotx" TargetMode="External"/></Relationships>
</file>

<file path=word/theme/theme1.xml><?xml version="1.0" encoding="utf-8"?>
<a:theme xmlns:a="http://schemas.openxmlformats.org/drawingml/2006/main" name="Office Theme">
  <a:themeElements>
    <a:clrScheme name="SDU">
      <a:dk1>
        <a:sysClr val="windowText" lastClr="000000"/>
      </a:dk1>
      <a:lt1>
        <a:sysClr val="window" lastClr="FFFFFF"/>
      </a:lt1>
      <a:dk2>
        <a:srgbClr val="473729"/>
      </a:dk2>
      <a:lt2>
        <a:srgbClr val="EFE5D1"/>
      </a:lt2>
      <a:accent1>
        <a:srgbClr val="4E5B31"/>
      </a:accent1>
      <a:accent2>
        <a:srgbClr val="789D4A"/>
      </a:accent2>
      <a:accent3>
        <a:srgbClr val="AEB862"/>
      </a:accent3>
      <a:accent4>
        <a:srgbClr val="862633"/>
      </a:accent4>
      <a:accent5>
        <a:srgbClr val="D05A57"/>
      </a:accent5>
      <a:accent6>
        <a:srgbClr val="D38235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Sort">
      <a:srgbClr val="000000"/>
    </a:custClr>
    <a:custClr name="Hvid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EE5CF32025A34DBE738118F1378C4A" ma:contentTypeVersion="13" ma:contentTypeDescription="Opret et nyt dokument." ma:contentTypeScope="" ma:versionID="4b623ff64008769e0080d63554f5d4da">
  <xsd:schema xmlns:xsd="http://www.w3.org/2001/XMLSchema" xmlns:xs="http://www.w3.org/2001/XMLSchema" xmlns:p="http://schemas.microsoft.com/office/2006/metadata/properties" xmlns:ns2="2868155e-d098-4c27-955a-5321be26d88c" xmlns:ns3="b2f631fd-f621-4404-9ec4-6dc1d1464877" targetNamespace="http://schemas.microsoft.com/office/2006/metadata/properties" ma:root="true" ma:fieldsID="2035af0988ebfdd11b8c6377156256bd" ns2:_="" ns3:_="">
    <xsd:import namespace="2868155e-d098-4c27-955a-5321be26d88c"/>
    <xsd:import namespace="b2f631fd-f621-4404-9ec4-6dc1d1464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8155e-d098-4c27-955a-5321be26d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f9553f63-5966-4a09-978d-72b299aea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631fd-f621-4404-9ec4-6dc1d14648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7e204d-374f-4264-9d22-a490deefdaf0}" ma:internalName="TaxCatchAll" ma:showField="CatchAllData" ma:web="b2f631fd-f621-4404-9ec4-6dc1d1464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TemplafyFormConfiguration><![CDATA[{"formFields":[{"required":false,"shareValue":false,"type":"datePicker","name":"Date","label":"Date"},{"required":false,"placeholder":"","lines":1,"shareValue":false,"type":"textBox","name":"Reference","label":"Case no."},{"required":false,"placeholder":"","lines":1,"shareValue":false,"type":"textBox","name":"DepartmentName","label":"Department name in address"}],"formDataEntries":[{"name":"Date","value":"Q3Y0CNSWYSkuhilf9IUmWg=="}]}]]></TemplafyFormConfiguration>
</file>

<file path=customXml/item5.xml><?xml version="1.0" encoding="utf-8"?>
<TemplafyTemplateConfiguration><![CDATA[{"elementsMetadata":[{"elementConfiguration":{"binding":"{{Translate(\"NameandAddressF11\")}}","promptAiService":false,"removeAndKeepContent":false,"disableUpdates":false,"type":"text"},"type":"richTextContentControl","id":"099027a9-3fdf-4602-a75a-6a7ac2dd8b6b"},{"elementConfiguration":{"binding":"{{Translate(\"Heading\")}}","promptAiService":false,"removeAndKeepContent":false,"disableUpdates":false,"type":"text"},"type":"richTextContentControl","id":"f8139035-d432-4041-ba43-a7d70c5dd34b"},{"elementConfiguration":{"binding":"{{Translate(\"Text\")}}","promptAiService":false,"removeAndKeepContent":false,"disableUpdates":false,"type":"text"},"type":"richTextContentControl","id":"a34b1473-369a-4db0-b033-1423800b25b2"},{"elementConfiguration":{"binding":"{{Translate(\"BestRegards\")}}","promptAiService":false,"removeAndKeepContent":false,"disableUpdates":false,"type":"text"},"type":"richTextContentControl","id":"09c9e787-73cf-4b9a-b153-8b32c2266c15"},{"elementConfiguration":{"binding":"{{UserProfile.Name}}","promptAiService":false,"removeAndKeepContent":false,"disableUpdates":false,"type":"text"},"type":"richTextContentControl","id":"6fbb3a38-56be-45bd-8959-f5a3b5c09014"},{"elementConfiguration":{"binding":"{{UserProfile.Title}}","promptAiService":false,"removeAndKeepContent":false,"disableUpdates":false,"type":"text"},"type":"richTextContentControl","id":"fc519052-17b6-4722-8758-a3c3a9a20f1b"},{"elementConfiguration":{"binding":"{{FormatDateTime(Form.Date,Translate(\"Format_DateCustomA\"),DocumentLanguage)}}","promptAiService":false,"removeAndKeepContent":false,"disableUpdates":false,"type":"text"},"type":"richTextContentControl","id":"833565af-6f3d-4157-8139-0da9588ed7ff"},{"elementConfiguration":{"visibility":"{{IfElse(Equals(Form.Reference, \"\"), VisibilityType.Hidden, VisibilityType.Visible)}}","disableUpdates":false,"type":"group"},"type":"richTextContentControl","id":"fe98e2ac-8a17-4f3f-a5d4-b88b9f90c0c1"},{"elementConfiguration":{"binding":"{{Translate(\"Jurno\")}}","promptAiService":false,"removeAndKeepContent":false,"disableUpdates":false,"type":"text"},"type":"richTextContentControl","id":"4028dd5e-6432-42b1-ba31-b1c449be9e92"},{"elementConfiguration":{"binding":"{{Form.Reference}}","promptAiService":false,"removeAndKeepContent":false,"disableUpdates":false,"type":"text"},"type":"richTextContentControl","id":"10e44845-1a37-4a2d-8d0a-d9ac27ed5fcf"},{"elementConfiguration":{"binding":"{{UserProfile.Initials}}","promptAiService":false,"removeAndKeepContent":false,"disableUpdates":false,"type":"text"},"type":"richTextContentControl","id":"25b4773d-9c8a-4353-8754-f99ffb983cef"},{"elementConfiguration":{"binding":"{{UserProfile.Email}}","promptAiService":false,"removeAndKeepContent":false,"disableUpdates":false,"type":"text"},"type":"richTextContentControl","id":"25337f61-68d6-4ece-a933-e6df180f4359"},{"elementConfiguration":{"visibility":"{{IfElse(Equals(UserProfile.DirectPhone, \"\"), VisibilityType.Hidden, VisibilityType.Visible)}}","disableUpdates":false,"type":"group"},"type":"richTextContentControl","id":"b85e872c-d2fd-4935-8d3e-29232537e8bc"},{"elementConfiguration":{"binding":"{{Translate(\"T\")}}","promptAiService":false,"removeAndKeepContent":false,"disableUpdates":false,"type":"text"},"type":"richTextContentControl","id":"82a522b4-bbb3-4342-af56-4460c4e135a3"},{"elementConfiguration":{"binding":"{{UserProfile.DirectPhone}}","promptAiService":false,"removeAndKeepContent":false,"disableUpdates":false,"type":"text"},"type":"richTextContentControl","id":"b92116d6-da71-4104-a5e3-64cf5bd07cbd"},{"elementConfiguration":{"visibility":"{{IfElse(Equals(UserProfile.Mobile, \"\"), VisibilityType.Hidden, VisibilityType.Visible)}}","disableUpdates":false,"type":"group"},"type":"richTextContentControl","id":"88bab5fa-7b61-4c8c-9fe1-0a4751968871"},{"elementConfiguration":{"binding":"{{Translate(\"M\")}}","promptAiService":false,"removeAndKeepContent":false,"disableUpdates":false,"type":"text"},"type":"richTextContentControl","id":"770d538a-c3d2-4f12-898b-cef8d1aa956e"},{"elementConfiguration":{"binding":"{{UserProfile.Mobile}}","promptAiService":false,"removeAndKeepContent":false,"disableUpdates":false,"type":"text"},"type":"richTextContentControl","id":"d8907b91-c23a-4608-b986-aa217114d062"},{"elementConfiguration":{"binding":"{{FormatDateTime(Form.Date,Translate(\"Format_DateCustomA\"),DocumentLanguage)}}","promptAiService":false,"removeAndKeepContent":false,"disableUpdates":false,"type":"text"},"type":"richTextContentControl","id":"4a931b0a-f61f-46f6-9910-57b4ac398f61"},{"elementConfiguration":{"visibility":"{{IfElse(Equals(Form.Reference, \"\"), VisibilityType.Hidden, VisibilityType.Visible)}}","disableUpdates":false,"type":"group"},"type":"richTextContentControl","id":"d438da45-6264-4317-ab33-3a93023ea093"},{"elementConfiguration":{"binding":"{{Translate(\"Jurno\")}}","promptAiService":false,"removeAndKeepContent":false,"disableUpdates":false,"type":"text"},"type":"richTextContentControl","id":"4575ab28-dbaf-4afe-8f45-9ef14786cc6b"},{"elementConfiguration":{"binding":"{{Form.Reference}}","promptAiService":false,"removeAndKeepContent":false,"disableUpdates":false,"type":"text"},"type":"richTextContentControl","id":"538753f8-321f-4e57-9108-99f3c28203e8"},{"elementConfiguration":{"binding":"{{UserProfile.Initials}}","promptAiService":false,"removeAndKeepContent":false,"disableUpdates":false,"type":"text"},"type":"richTextContentControl","id":"2afe352b-5dcb-4515-968f-b7731db55751"},{"elementConfiguration":{"binding":"{{UserProfile.Email}}","promptAiService":false,"removeAndKeepContent":false,"disableUpdates":false,"type":"text"},"type":"richTextContentControl","id":"5b93891e-1060-4f7b-af27-9cfd079e644d"},{"elementConfiguration":{"visibility":"{{IfElse(Equals(UserProfile.DirectPhone, \"\"), VisibilityType.Hidden, VisibilityType.Visible)}}","disableUpdates":false,"type":"group"},"type":"richTextContentControl","id":"e8c80222-647b-4171-9c1a-ba0b48371fa1"},{"elementConfiguration":{"binding":"{{Translate(\"T\")}}","promptAiService":false,"removeAndKeepContent":false,"disableUpdates":false,"type":"text"},"type":"richTextContentControl","id":"da3ea678-0a13-41ba-87d3-a4c9b4b129d2"},{"elementConfiguration":{"binding":"{{UserProfile.DirectPhone}}","promptAiService":false,"removeAndKeepContent":false,"disableUpdates":false,"type":"text"},"type":"richTextContentControl","id":"68e7829d-160e-4f9c-9406-6e9ae8105d94"},{"elementConfiguration":{"visibility":"{{IfElse(Equals(UserProfile.Mobile, \"\"), VisibilityType.Hidden, VisibilityType.Visible)}}","disableUpdates":false,"type":"group"},"type":"richTextContentControl","id":"c12c504b-602e-4586-8804-f2dc1224f224"},{"elementConfiguration":{"binding":"{{Translate(\"M\")}}","promptAiService":false,"removeAndKeepContent":false,"disableUpdates":false,"type":"text"},"type":"richTextContentControl","id":"38683733-7de8-40d3-b600-4496700e495b"},{"elementConfiguration":{"binding":"{{UserProfile.Mobile}}","promptAiService":false,"removeAndKeepContent":false,"disableUpdates":false,"type":"text"},"type":"richTextContentControl","id":"f74de34a-c446-42b7-ac47-a099ef4e254d"},{"elementConfiguration":{"binding":"{{UserProfile.Institut.Institute}}","promptAiService":false,"removeAndKeepContent":false,"disableUpdates":false,"type":"text"},"type":"richTextContentControl","id":"a250f672-4efb-4b47-97df-49e09386521c"},{"elementConfiguration":{"binding":"{{UserProfile.Institut.Institute}}","promptAiService":false,"removeAndKeepContent":false,"disableUpdates":false,"type":"text"},"type":"richTextContentControl","id":"97095320-9e00-4fb2-bf65-a64627fc2fed"},{"elementConfiguration":{"binding":"{{Translate(\"Page\")}}","promptAiService":false,"removeAndKeepContent":false,"disableUpdates":false,"type":"text"},"type":"richTextContentControl","id":"aff2c11c-7249-42a2-82a3-89f7a9d27f8a"},{"elementConfiguration":{"binding":"{{Translate(\"Page\")}}","promptAiService":false,"removeAndKeepContent":false,"disableUpdates":false,"type":"text"},"type":"richTextContentControl","id":"caafef8b-08aa-4c16-90c7-fdbeba4a9595"},{"elementConfiguration":{"binding":"{{UserProfile.Adress.UniName}}","promptAiService":false,"removeAndKeepContent":false,"disableUpdates":false,"type":"text"},"type":"richTextContentControl","id":"c6813559-56d4-4bb3-8ad8-65f816a2feb8"},{"elementConfiguration":{"binding":"{{UserProfile.Adress.Address}}","promptAiService":false,"removeAndKeepContent":false,"disableUpdates":false,"type":"text"},"type":"richTextContentControl","id":"614da625-13aa-41f1-a2f3-adddbbe710e9"},{"elementConfiguration":{"binding":"{{Translate(\"T\")}}","promptAiService":false,"removeAndKeepContent":false,"disableUpdates":false,"type":"text"},"type":"richTextContentControl","id":"70549f3c-9f32-4108-bae0-1f9d5db53b27"},{"elementConfiguration":{"binding":"{{UserProfile.Adress.Phone}}","promptAiService":false,"removeAndKeepContent":false,"disableUpdates":false,"type":"text"},"type":"richTextContentControl","id":"835f1e43-04c6-4093-b172-c4af421c8718"},{"elementConfiguration":{"binding":"{{UserProfile.Adress.Web}}","promptAiService":false,"removeAndKeepContent":false,"disableUpdates":false,"type":"text"},"type":"richTextContentControl","id":"05812e9b-571a-42a5-99ee-7877405b341c"},{"elementConfiguration":{"binding":"{{UserProfile.Adress.UniName}}","promptAiService":false,"removeAndKeepContent":false,"disableUpdates":false,"type":"text"},"type":"richTextContentControl","id":"eeb2d605-39bf-4abc-a2f6-949c0d071bb9"},{"elementConfiguration":{"binding":"{{UserProfile.Adress.Address}}","promptAiService":false,"removeAndKeepContent":false,"disableUpdates":false,"type":"text"},"type":"richTextContentControl","id":"3afa6b39-f9bf-4fe8-a172-72b89fa87094"},{"elementConfiguration":{"binding":"{{Translate(\"T\")}}","promptAiService":false,"removeAndKeepContent":false,"disableUpdates":false,"type":"text"},"type":"richTextContentControl","id":"69216024-9eed-46bb-8723-eccb42c960fa"},{"elementConfiguration":{"binding":"{{UserProfile.Adress.Phone}}","promptAiService":false,"removeAndKeepContent":false,"disableUpdates":false,"type":"text"},"type":"richTextContentControl","id":"52855af0-0f68-4ac2-8e5f-34b850bfa6fa"},{"elementConfiguration":{"binding":"{{UserProfile.Adress.Web}}","promptAiService":false,"removeAndKeepContent":false,"disableUpdates":false,"type":"text"},"type":"richTextContentControl","id":"db6fc257-f8b3-4134-8d09-eed80a147d5a"}],"transformationConfigurations":[{"image":"{{DataSources.ImageFiles[\"SDU_BLACK.emf\"].Image}}","shapeName":"Logo","width":"3.1 cm","namedSections":"{{NamedSections.All}}","namedPages":"{{NamedPages.All}}","leftOffset":"16.95 cm","horizontalRelativePosition":"{{HorizontalRelativePosition.Page}}","topOffset":"1.49 cm","verticalRelativePosition":"{{VerticalRelativePosition.Page}}","imageTextWrapping":"{{ImageTextWrapping.InFrontOfText}}","disableUpdates":false,"type":"imageHeader"}],"templateName":"Brev / Letter","templateDescription":"","enableDocumentContentUpdater":false,"version":"2.0"}]]></TemplafyTemplate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f631fd-f621-4404-9ec4-6dc1d1464877"/>
    <lcf76f155ced4ddcb4097134ff3c332f xmlns="2868155e-d098-4c27-955a-5321be26d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5AF3B8-FCF2-4E96-8742-AEB895849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460586-D7CC-40BF-8AE7-6C21D2273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8155e-d098-4c27-955a-5321be26d88c"/>
    <ds:schemaRef ds:uri="b2f631fd-f621-4404-9ec4-6dc1d1464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2F0BB7-B93F-4AF4-8229-4913473A23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2D40EA-20FE-49BD-AFFC-93A88B100816}">
  <ds:schemaRefs/>
</ds:datastoreItem>
</file>

<file path=customXml/itemProps5.xml><?xml version="1.0" encoding="utf-8"?>
<ds:datastoreItem xmlns:ds="http://schemas.openxmlformats.org/officeDocument/2006/customXml" ds:itemID="{DD4721D2-16A1-4C87-BF3E-82E79F872467}">
  <ds:schemaRefs/>
</ds:datastoreItem>
</file>

<file path=customXml/itemProps6.xml><?xml version="1.0" encoding="utf-8"?>
<ds:datastoreItem xmlns:ds="http://schemas.openxmlformats.org/officeDocument/2006/customXml" ds:itemID="{77038558-E875-4AAB-A12E-14B2BF01395D}">
  <ds:schemaRefs>
    <ds:schemaRef ds:uri="http://schemas.microsoft.com/office/2006/metadata/properties"/>
    <ds:schemaRef ds:uri="http://schemas.microsoft.com/office/infopath/2007/PartnerControls"/>
    <ds:schemaRef ds:uri="b2f631fd-f621-4404-9ec4-6dc1d1464877"/>
    <ds:schemaRef ds:uri="2868155e-d098-4c27-955a-5321be26d8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Letter.dotx</Template>
  <TotalTime>1</TotalTime>
  <Pages>1</Pages>
  <Words>136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</vt:lpstr>
      <vt:lpstr>Letter</vt:lpstr>
    </vt:vector>
  </TitlesOfParts>
  <Company>Syddansk Unversitet - University of Southern Denmark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Katrine Lehmann</dc:creator>
  <cp:lastModifiedBy>Katrine Lehmann</cp:lastModifiedBy>
  <cp:revision>2</cp:revision>
  <dcterms:created xsi:type="dcterms:W3CDTF">2026-03-20T11:42:00Z</dcterms:created>
  <dcterms:modified xsi:type="dcterms:W3CDTF">2026-03-20T11:42:00Z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636001963229968592</vt:lpwstr>
  </property>
  <property fmtid="{D5CDD505-2E9C-101B-9397-08002B2CF9AE}" pid="4" name="TemplafyUserProfileId">
    <vt:lpwstr>637830421351522228</vt:lpwstr>
  </property>
  <property fmtid="{D5CDD505-2E9C-101B-9397-08002B2CF9AE}" pid="5" name="TemplafyLanguageCode">
    <vt:lpwstr>da-DK</vt:lpwstr>
  </property>
  <property fmtid="{D5CDD505-2E9C-101B-9397-08002B2CF9AE}" pid="6" name="TemplafyFromBlank">
    <vt:bool>false</vt:bool>
  </property>
  <property fmtid="{D5CDD505-2E9C-101B-9397-08002B2CF9AE}" pid="7" name="ContentTypeId">
    <vt:lpwstr>0x01010062EE5CF32025A34DBE738118F1378C4A</vt:lpwstr>
  </property>
  <property fmtid="{D5CDD505-2E9C-101B-9397-08002B2CF9AE}" pid="8" name="MediaServiceImageTags">
    <vt:lpwstr/>
  </property>
</Properties>
</file>